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0A0"/>
      </w:tblPr>
      <w:tblGrid>
        <w:gridCol w:w="4644"/>
        <w:gridCol w:w="4820"/>
      </w:tblGrid>
      <w:tr w:rsidR="003B7ED3" w:rsidRPr="00CC1743" w:rsidTr="007B6135">
        <w:tc>
          <w:tcPr>
            <w:tcW w:w="4644" w:type="dxa"/>
          </w:tcPr>
          <w:p w:rsidR="003B7ED3" w:rsidRPr="007B6135" w:rsidRDefault="003B7ED3" w:rsidP="007B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B7ED3" w:rsidRPr="007B6135" w:rsidRDefault="003B7ED3" w:rsidP="007B6135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6135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:rsidR="003B7ED3" w:rsidRPr="007B6135" w:rsidRDefault="003B7ED3" w:rsidP="007B6135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7B6135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7B61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территориальной избирательной комиссии города Вологды</w:t>
            </w:r>
          </w:p>
          <w:p w:rsidR="003B7ED3" w:rsidRPr="007B6135" w:rsidRDefault="003B7ED3" w:rsidP="007B6135">
            <w:pPr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smartTag w:uri="urn:schemas-microsoft-com:office:smarttags" w:element="date">
              <w:smartTagPr>
                <w:attr w:name="Year" w:val="2024"/>
                <w:attr w:name="Day" w:val="02"/>
                <w:attr w:name="Month" w:val="8"/>
                <w:attr w:name="ls" w:val="trans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02</w:t>
              </w:r>
              <w:r w:rsidRPr="007B6135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</w:t>
              </w: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августа</w:t>
              </w:r>
              <w:r w:rsidRPr="007B6135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2024 г.</w:t>
              </w:r>
            </w:smartTag>
            <w:r w:rsidRPr="007B61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  <w:r w:rsidRPr="007B613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770</w:t>
            </w:r>
          </w:p>
        </w:tc>
      </w:tr>
      <w:tr w:rsidR="003B7ED3" w:rsidRPr="00CC1743" w:rsidTr="007B6135">
        <w:tc>
          <w:tcPr>
            <w:tcW w:w="4644" w:type="dxa"/>
          </w:tcPr>
          <w:p w:rsidR="003B7ED3" w:rsidRPr="007B6135" w:rsidRDefault="003B7ED3" w:rsidP="007B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B7ED3" w:rsidRPr="007B6135" w:rsidRDefault="003B7ED3" w:rsidP="007B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7ED3" w:rsidRDefault="003B7ED3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ED3" w:rsidRDefault="003B7ED3" w:rsidP="006C080C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</w:rPr>
        <w:t>Порядок</w:t>
      </w: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представления списка назначенных наблюдателей при проведении </w:t>
      </w:r>
      <w:r w:rsidRPr="00F77436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выборов </w:t>
      </w:r>
      <w:r>
        <w:rPr>
          <w:rFonts w:ascii="Times New Roman" w:hAnsi="Times New Roman"/>
          <w:b/>
          <w:kern w:val="28"/>
          <w:sz w:val="28"/>
          <w:szCs w:val="28"/>
          <w:lang w:eastAsia="ru-RU"/>
        </w:rPr>
        <w:t>депутатов Вологодской городской Думы</w:t>
      </w:r>
      <w:r w:rsidRPr="00F77436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, </w:t>
      </w:r>
    </w:p>
    <w:p w:rsidR="003B7ED3" w:rsidRPr="00CC1743" w:rsidRDefault="003B7ED3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436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назначенных на </w:t>
      </w:r>
      <w:smartTag w:uri="urn:schemas-microsoft-com:office:smarttags" w:element="date">
        <w:smartTagPr>
          <w:attr w:name="Year" w:val="2024"/>
          <w:attr w:name="Day" w:val="8"/>
          <w:attr w:name="Month" w:val="9"/>
          <w:attr w:name="ls" w:val="trans"/>
        </w:smartTagPr>
        <w:r w:rsidRPr="00F77436">
          <w:rPr>
            <w:rFonts w:ascii="Times New Roman" w:hAnsi="Times New Roman"/>
            <w:b/>
            <w:kern w:val="28"/>
            <w:sz w:val="28"/>
            <w:szCs w:val="28"/>
            <w:lang w:eastAsia="ru-RU"/>
          </w:rPr>
          <w:t>8 сентября 2024 года</w:t>
        </w:r>
      </w:smartTag>
    </w:p>
    <w:p w:rsidR="003B7ED3" w:rsidRPr="00CC1743" w:rsidRDefault="003B7ED3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ED3" w:rsidRPr="00CC1743" w:rsidRDefault="003B7ED3" w:rsidP="0021157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B7ED3" w:rsidRPr="00CA29B9" w:rsidRDefault="003B7ED3" w:rsidP="00CA29B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dst100316"/>
      <w:bookmarkEnd w:id="0"/>
      <w:r w:rsidRPr="00CC1743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Настоящий Порядок</w:t>
      </w: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представления списка назначенных наблюдателей при проведении выборов депутатов 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Вологодской городской Думы нового созыва, назначенных на </w:t>
      </w:r>
      <w:smartTag w:uri="urn:schemas-microsoft-com:office:smarttags" w:element="date">
        <w:smartTagPr>
          <w:attr w:name="Year" w:val="2024"/>
          <w:attr w:name="Day" w:val="8"/>
          <w:attr w:name="Month" w:val="9"/>
          <w:attr w:name="ls" w:val="trans"/>
        </w:smartTagPr>
        <w:r>
          <w:rPr>
            <w:rFonts w:ascii="Times New Roman" w:hAnsi="Times New Roman"/>
            <w:kern w:val="28"/>
            <w:sz w:val="28"/>
            <w:szCs w:val="28"/>
            <w:lang w:eastAsia="ru-RU"/>
          </w:rPr>
          <w:t>8 сентября 2024 года</w:t>
        </w:r>
      </w:smartTag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kern w:val="28"/>
          <w:sz w:val="28"/>
          <w:szCs w:val="28"/>
          <w:lang w:eastAsia="ru-RU"/>
        </w:rPr>
        <w:t>(далее – Порядок)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,</w:t>
      </w:r>
      <w:r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 разработан на основании </w:t>
      </w:r>
      <w:r w:rsidRPr="00CC1743"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sz w:val="28"/>
          <w:szCs w:val="28"/>
        </w:rPr>
        <w:t>7</w:t>
      </w:r>
      <w:r w:rsidRPr="00CC1743">
        <w:rPr>
          <w:rFonts w:ascii="Times New Roman" w:hAnsi="Times New Roman"/>
          <w:sz w:val="28"/>
          <w:szCs w:val="28"/>
          <w:vertAlign w:val="superscript"/>
        </w:rPr>
        <w:t>1</w:t>
      </w:r>
      <w:r w:rsidRPr="00CC1743">
        <w:rPr>
          <w:rFonts w:ascii="Times New Roman" w:hAnsi="Times New Roman"/>
          <w:sz w:val="28"/>
          <w:szCs w:val="28"/>
        </w:rPr>
        <w:t xml:space="preserve"> статьи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442AEF">
        <w:rPr>
          <w:rFonts w:ascii="Times New Roman" w:hAnsi="Times New Roman"/>
          <w:sz w:val="28"/>
          <w:szCs w:val="28"/>
        </w:rPr>
        <w:t xml:space="preserve">закона области от </w:t>
      </w:r>
      <w:smartTag w:uri="urn:schemas-microsoft-com:office:smarttags" w:element="date">
        <w:smartTagPr>
          <w:attr w:name="Year" w:val="2011"/>
          <w:attr w:name="Day" w:val="15"/>
          <w:attr w:name="Month" w:val="11"/>
          <w:attr w:name="ls" w:val="trans"/>
        </w:smartTagPr>
        <w:r w:rsidRPr="00442AEF">
          <w:rPr>
            <w:rFonts w:ascii="Times New Roman" w:hAnsi="Times New Roman"/>
            <w:sz w:val="28"/>
            <w:szCs w:val="28"/>
          </w:rPr>
          <w:t>15 ноября 2011 года</w:t>
        </w:r>
      </w:smartTag>
      <w:r w:rsidRPr="00442AEF">
        <w:rPr>
          <w:rFonts w:ascii="Times New Roman" w:hAnsi="Times New Roman"/>
          <w:sz w:val="28"/>
          <w:szCs w:val="28"/>
        </w:rPr>
        <w:t xml:space="preserve"> № 2643-ОЗ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 </w:t>
      </w:r>
      <w:r w:rsidRPr="00CC1743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 xml:space="preserve">закон </w:t>
      </w:r>
      <w:r w:rsidRPr="00CA29B9">
        <w:rPr>
          <w:rFonts w:ascii="Times New Roman" w:hAnsi="Times New Roman"/>
          <w:sz w:val="28"/>
          <w:szCs w:val="28"/>
        </w:rPr>
        <w:t>области).</w:t>
      </w:r>
    </w:p>
    <w:p w:rsidR="003B7ED3" w:rsidRPr="00CA29B9" w:rsidRDefault="003B7ED3" w:rsidP="00CA29B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B9">
        <w:rPr>
          <w:rFonts w:ascii="Times New Roman" w:hAnsi="Times New Roman" w:cs="Times New Roman"/>
          <w:sz w:val="28"/>
          <w:szCs w:val="28"/>
        </w:rPr>
        <w:t xml:space="preserve">1.2. В каждую участковую избирательную комиссию (далее – УИК) и территориальную избирательную комиссию (далее – ТИК) </w:t>
      </w:r>
      <w:r w:rsidRPr="00901B6E">
        <w:rPr>
          <w:rFonts w:ascii="Times New Roman" w:hAnsi="Times New Roman" w:cs="Times New Roman"/>
          <w:sz w:val="28"/>
          <w:szCs w:val="28"/>
        </w:rPr>
        <w:t>от каждого зарегистрированного кандидата (далее – кандидат), избирательного объединения, выдвинувшего зарегистрированного кандидата (далее – избирательное объединение), Общественной палаты Российской Федерации, Общественной палаты Вологодской области (далее - субъекты общественного</w:t>
      </w:r>
      <w:r w:rsidRPr="00CA29B9">
        <w:rPr>
          <w:rFonts w:ascii="Times New Roman" w:hAnsi="Times New Roman" w:cs="Times New Roman"/>
          <w:sz w:val="28"/>
          <w:szCs w:val="28"/>
        </w:rPr>
        <w:t xml:space="preserve"> контроля)</w:t>
      </w:r>
      <w:r w:rsidRPr="00CC1743">
        <w:rPr>
          <w:rFonts w:ascii="Times New Roman" w:hAnsi="Times New Roman"/>
          <w:sz w:val="28"/>
          <w:szCs w:val="28"/>
        </w:rPr>
        <w:t>, может быть назначено не более трех наблюдателей (в случае принятия решения о голосовании в течение нескольких дней подряд – из расчета не более трех наблюдателей на каждый день голосования), имеющих право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протоколов, присутствовать при установлении итогов голосования, составлении протоколов об итогах голосования, а также при повторном подсчете голосов избирателей.</w:t>
      </w:r>
    </w:p>
    <w:p w:rsidR="003B7ED3" w:rsidRPr="00CC1743" w:rsidRDefault="003B7ED3" w:rsidP="008738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Одно и то же лицо может быть назначено наблюдателем только в одну избирательную комиссию.</w:t>
      </w:r>
      <w:r w:rsidRPr="00CC1743">
        <w:rPr>
          <w:rFonts w:ascii="Times New Roman" w:hAnsi="Times New Roman"/>
          <w:sz w:val="28"/>
          <w:szCs w:val="28"/>
        </w:rPr>
        <w:t xml:space="preserve"> </w:t>
      </w:r>
    </w:p>
    <w:p w:rsidR="003B7ED3" w:rsidRPr="00CC1743" w:rsidRDefault="003B7ED3" w:rsidP="006C164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Кандидаты,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избирательные объединения, </w:t>
      </w:r>
      <w:r w:rsidRPr="00CC1743">
        <w:rPr>
          <w:rFonts w:ascii="Times New Roman" w:hAnsi="Times New Roman"/>
          <w:sz w:val="28"/>
          <w:szCs w:val="28"/>
          <w:lang w:eastAsia="ru-RU"/>
        </w:rPr>
        <w:t>субъекты общественного контроля при назначении наблюдателей проверяют</w:t>
      </w:r>
      <w:r w:rsidRPr="00CC1743">
        <w:rPr>
          <w:rFonts w:ascii="Times New Roman" w:hAnsi="Times New Roman"/>
          <w:sz w:val="28"/>
          <w:szCs w:val="28"/>
        </w:rPr>
        <w:t xml:space="preserve"> наличие у лица активного избирательного права на </w:t>
      </w:r>
      <w:r>
        <w:rPr>
          <w:rFonts w:ascii="Times New Roman" w:hAnsi="Times New Roman"/>
          <w:sz w:val="28"/>
          <w:szCs w:val="28"/>
        </w:rPr>
        <w:t>выборах депутатов Вологодской городской Думы нового созыва</w:t>
      </w:r>
      <w:r w:rsidRPr="00CC1743">
        <w:rPr>
          <w:rFonts w:ascii="Times New Roman" w:hAnsi="Times New Roman"/>
          <w:sz w:val="28"/>
          <w:szCs w:val="28"/>
        </w:rPr>
        <w:t>, и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отсутствие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ограничений, предусмотренных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част</w:t>
      </w:r>
      <w:r w:rsidRPr="00CC1743">
        <w:rPr>
          <w:rFonts w:ascii="Times New Roman" w:hAnsi="Times New Roman"/>
          <w:sz w:val="28"/>
          <w:szCs w:val="28"/>
        </w:rPr>
        <w:t>ью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статьи</w:t>
      </w:r>
      <w:r>
        <w:rPr>
          <w:rFonts w:ascii="Times New Roman" w:hAnsi="Times New Roman"/>
          <w:sz w:val="28"/>
          <w:szCs w:val="28"/>
          <w:lang w:eastAsia="ru-RU"/>
        </w:rPr>
        <w:t xml:space="preserve"> 24 закона области</w:t>
      </w:r>
      <w:r w:rsidRPr="00CC1743"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Pr="00CC1743">
        <w:rPr>
          <w:rFonts w:ascii="Times New Roman" w:hAnsi="Times New Roman"/>
          <w:sz w:val="28"/>
          <w:szCs w:val="28"/>
        </w:rPr>
        <w:t>.</w:t>
      </w:r>
    </w:p>
    <w:p w:rsidR="003B7ED3" w:rsidRPr="00CC1743" w:rsidRDefault="003B7ED3" w:rsidP="006C164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CC17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В случае несоблюдения требований и ограничений</w:t>
      </w:r>
      <w:r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Pr="00CC1743">
        <w:rPr>
          <w:rFonts w:ascii="Times New Roman" w:hAnsi="Times New Roman"/>
          <w:sz w:val="28"/>
          <w:szCs w:val="28"/>
        </w:rPr>
        <w:t xml:space="preserve"> предусмотренных частью </w:t>
      </w:r>
      <w:r>
        <w:rPr>
          <w:rFonts w:ascii="Times New Roman" w:hAnsi="Times New Roman"/>
          <w:sz w:val="28"/>
          <w:szCs w:val="28"/>
        </w:rPr>
        <w:t>4</w:t>
      </w:r>
      <w:r w:rsidRPr="00CC1743">
        <w:rPr>
          <w:rFonts w:ascii="Times New Roman" w:hAnsi="Times New Roman"/>
          <w:sz w:val="28"/>
          <w:szCs w:val="28"/>
        </w:rPr>
        <w:t xml:space="preserve"> статьи </w:t>
      </w:r>
      <w:r>
        <w:rPr>
          <w:rFonts w:ascii="Times New Roman" w:hAnsi="Times New Roman"/>
          <w:sz w:val="28"/>
          <w:szCs w:val="28"/>
        </w:rPr>
        <w:t>24</w:t>
      </w:r>
      <w:r w:rsidRPr="00CC1743">
        <w:rPr>
          <w:rFonts w:ascii="Times New Roman" w:hAnsi="Times New Roman"/>
          <w:sz w:val="28"/>
          <w:szCs w:val="28"/>
        </w:rPr>
        <w:t xml:space="preserve"> закона </w:t>
      </w:r>
      <w:r>
        <w:rPr>
          <w:rFonts w:ascii="Times New Roman" w:hAnsi="Times New Roman"/>
          <w:sz w:val="28"/>
          <w:szCs w:val="28"/>
        </w:rPr>
        <w:t>области</w:t>
      </w:r>
      <w:r w:rsidRPr="00CC1743">
        <w:rPr>
          <w:rFonts w:ascii="Times New Roman" w:hAnsi="Times New Roman"/>
          <w:sz w:val="28"/>
          <w:szCs w:val="28"/>
        </w:rPr>
        <w:t>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такое лицо не может быть назначено наблюдателем.</w:t>
      </w:r>
    </w:p>
    <w:p w:rsidR="003B7ED3" w:rsidRPr="00CC1743" w:rsidRDefault="003B7ED3" w:rsidP="00FA2F68">
      <w:pPr>
        <w:shd w:val="clear" w:color="auto" w:fill="FFFFFF"/>
        <w:spacing w:after="12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>2. Представление списка назначенных наблюдателей в ТИК</w:t>
      </w:r>
    </w:p>
    <w:p w:rsidR="003B7ED3" w:rsidRPr="00CC1743" w:rsidRDefault="003B7ED3" w:rsidP="000428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CC1743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контроля, назначившие наблюдателей в УИК и ТИК, представляют список назначенных наблюдателей</w:t>
      </w: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при проведении </w:t>
      </w:r>
      <w:r w:rsidRPr="00F77436">
        <w:rPr>
          <w:rFonts w:ascii="Times New Roman" w:hAnsi="Times New Roman"/>
          <w:kern w:val="28"/>
          <w:sz w:val="28"/>
          <w:szCs w:val="28"/>
          <w:lang w:eastAsia="ru-RU"/>
        </w:rPr>
        <w:t xml:space="preserve">выборов </w:t>
      </w:r>
      <w:r>
        <w:rPr>
          <w:rFonts w:ascii="Times New Roman" w:hAnsi="Times New Roman"/>
          <w:kern w:val="28"/>
          <w:sz w:val="28"/>
          <w:szCs w:val="28"/>
          <w:lang w:eastAsia="ru-RU"/>
        </w:rPr>
        <w:t>депутатов Вологодской городской Думы нового созыва</w:t>
      </w:r>
      <w:r w:rsidRPr="00F77436">
        <w:rPr>
          <w:rFonts w:ascii="Times New Roman" w:hAnsi="Times New Roman"/>
          <w:kern w:val="28"/>
          <w:sz w:val="28"/>
          <w:szCs w:val="28"/>
          <w:lang w:eastAsia="ru-RU"/>
        </w:rPr>
        <w:t xml:space="preserve">, назначенных на </w:t>
      </w:r>
      <w:smartTag w:uri="urn:schemas-microsoft-com:office:smarttags" w:element="date">
        <w:smartTagPr>
          <w:attr w:name="Year" w:val="2024"/>
          <w:attr w:name="Day" w:val="8"/>
          <w:attr w:name="Month" w:val="9"/>
          <w:attr w:name="ls" w:val="trans"/>
        </w:smartTagPr>
        <w:r w:rsidRPr="00F77436">
          <w:rPr>
            <w:rFonts w:ascii="Times New Roman" w:hAnsi="Times New Roman"/>
            <w:kern w:val="28"/>
            <w:sz w:val="28"/>
            <w:szCs w:val="28"/>
            <w:lang w:eastAsia="ru-RU"/>
          </w:rPr>
          <w:t>8 сентября 2024 года</w:t>
        </w:r>
      </w:smartTag>
      <w:r w:rsidRPr="00F77436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(далее – Список)</w:t>
      </w:r>
      <w:r>
        <w:rPr>
          <w:rFonts w:ascii="Times New Roman" w:hAnsi="Times New Roman"/>
          <w:sz w:val="28"/>
          <w:szCs w:val="28"/>
        </w:rPr>
        <w:t>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в соответствующую ТИК не позднее чем за три дня до дня (первого дня) голосования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Список представляется </w:t>
      </w:r>
      <w:r w:rsidRPr="00CC1743">
        <w:rPr>
          <w:rFonts w:ascii="Times New Roman" w:hAnsi="Times New Roman"/>
          <w:bCs/>
          <w:sz w:val="28"/>
          <w:szCs w:val="28"/>
        </w:rPr>
        <w:t>одновременно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</w:t>
      </w:r>
      <w:r w:rsidRPr="00CC1743">
        <w:rPr>
          <w:rFonts w:ascii="Times New Roman" w:hAnsi="Times New Roman"/>
          <w:bCs/>
          <w:sz w:val="28"/>
          <w:szCs w:val="28"/>
        </w:rPr>
        <w:t xml:space="preserve"> и в машиночитаемом виде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bCs/>
          <w:sz w:val="28"/>
          <w:szCs w:val="28"/>
        </w:rPr>
        <w:t xml:space="preserve">по формам, утвержденным </w:t>
      </w:r>
      <w:r>
        <w:rPr>
          <w:rFonts w:ascii="Times New Roman" w:hAnsi="Times New Roman"/>
          <w:bCs/>
          <w:sz w:val="28"/>
          <w:szCs w:val="28"/>
        </w:rPr>
        <w:t>территориальной избирательной комиссией города Вологды (далее – ТИК)</w:t>
      </w:r>
      <w:r w:rsidRPr="00CC1743">
        <w:rPr>
          <w:rFonts w:ascii="Times New Roman" w:hAnsi="Times New Roman"/>
          <w:bCs/>
          <w:sz w:val="28"/>
          <w:szCs w:val="28"/>
        </w:rPr>
        <w:t>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3B7ED3" w:rsidRPr="00CC1743" w:rsidRDefault="003B7ED3" w:rsidP="007E0D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В последний день приема Списка он может быть представлен в ТИК не позднее времени окончания работы комиссии </w:t>
      </w:r>
      <w:r w:rsidRPr="00CC1743">
        <w:rPr>
          <w:rFonts w:ascii="Times New Roman" w:hAnsi="Times New Roman"/>
          <w:sz w:val="28"/>
          <w:szCs w:val="28"/>
          <w:lang w:eastAsia="ru-RU"/>
        </w:rPr>
        <w:br/>
        <w:t>(1</w:t>
      </w:r>
      <w:r>
        <w:rPr>
          <w:rFonts w:ascii="Times New Roman" w:hAnsi="Times New Roman"/>
          <w:sz w:val="28"/>
          <w:szCs w:val="28"/>
          <w:lang w:eastAsia="ru-RU"/>
        </w:rPr>
        <w:t>7.30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часов).</w:t>
      </w:r>
    </w:p>
    <w:p w:rsidR="003B7ED3" w:rsidRPr="00CC1743" w:rsidRDefault="003B7ED3" w:rsidP="006E05F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2.3.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>В случае назначения наблюдателей в УИК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CC1743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 могут представить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CC1743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3B7ED3" w:rsidRPr="00CC1743" w:rsidRDefault="003B7ED3" w:rsidP="007E6F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B6E">
        <w:rPr>
          <w:rFonts w:ascii="Times New Roman" w:hAnsi="Times New Roman"/>
          <w:sz w:val="28"/>
          <w:szCs w:val="28"/>
          <w:lang w:eastAsia="ru-RU"/>
        </w:rPr>
        <w:t>2.4. В исключительных случаях при образовании избирательных участков в местах временного пребывания избирателей не позднее чем за три дня до дня (первого дня) голосования Список может быть представлен в течение трех дней до дня (первого дня) голосования в ТИК либо в день (первый день) голосования – в соответствующую УИК.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7ED3" w:rsidRPr="00CC1743" w:rsidRDefault="003B7ED3" w:rsidP="007E0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В Списке указываются фамилия, имя и отчество каждого наблюдателя, </w:t>
      </w:r>
      <w:r w:rsidRPr="00CC1743">
        <w:rPr>
          <w:rFonts w:ascii="Times New Roman" w:hAnsi="Times New Roman"/>
          <w:bCs/>
          <w:sz w:val="28"/>
          <w:szCs w:val="28"/>
        </w:rPr>
        <w:t xml:space="preserve">дата рождения, серия, номер и дата выдачи паспорта или документа, заменяющего паспорт гражданина, </w:t>
      </w:r>
      <w:r w:rsidRPr="00CC1743">
        <w:rPr>
          <w:rFonts w:ascii="Times New Roman" w:hAnsi="Times New Roman"/>
          <w:sz w:val="28"/>
          <w:szCs w:val="28"/>
          <w:lang w:eastAsia="ru-RU"/>
        </w:rPr>
        <w:t>адрес его места жительства, номер избирательного участка (в случае назначения наблюдателя в УИК),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>наименование ТИК (в случае назначения наблюдателя в ТИК), в которую он направляется, а также дата осуществления наблюдения. Также рекомендуется указывать контактный телефон наблюдателя.</w:t>
      </w:r>
    </w:p>
    <w:p w:rsidR="003B7ED3" w:rsidRPr="00CC1743" w:rsidRDefault="003B7ED3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В Списке также делается запись, подтверждающая, что наблюдатели, указанные в нем, не подпадают под ограничения, установленные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частью 4 статьи 24 закона области.</w:t>
      </w:r>
    </w:p>
    <w:p w:rsidR="003B7ED3" w:rsidRPr="00CC1743" w:rsidRDefault="003B7ED3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Список наблюдателей, назначенных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избирательным объединением,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субъектом общественного контроля, на бумажном носителе должен быть подписан уполномоченным лицом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избирательного объединения, </w:t>
      </w:r>
      <w:r w:rsidRPr="00CC1743">
        <w:rPr>
          <w:rFonts w:ascii="Times New Roman" w:hAnsi="Times New Roman"/>
          <w:sz w:val="28"/>
          <w:szCs w:val="28"/>
          <w:lang w:eastAsia="ru-RU"/>
        </w:rPr>
        <w:t>субъекта общественного контроля и заверен печатью.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3B7ED3" w:rsidRDefault="003B7ED3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2.7.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bCs/>
          <w:sz w:val="28"/>
          <w:szCs w:val="28"/>
        </w:rPr>
        <w:t xml:space="preserve">Список </w:t>
      </w:r>
      <w:r w:rsidRPr="00CC1743">
        <w:rPr>
          <w:rFonts w:ascii="Times New Roman" w:hAnsi="Times New Roman"/>
          <w:sz w:val="28"/>
          <w:szCs w:val="28"/>
        </w:rPr>
        <w:t xml:space="preserve">в </w:t>
      </w:r>
      <w:r w:rsidRPr="00CC1743">
        <w:rPr>
          <w:rFonts w:ascii="Times New Roman" w:hAnsi="Times New Roman"/>
          <w:bCs/>
          <w:sz w:val="28"/>
          <w:szCs w:val="28"/>
        </w:rPr>
        <w:t>машиночитаемом виде</w:t>
      </w:r>
      <w:r w:rsidRPr="00CC1743">
        <w:rPr>
          <w:rFonts w:ascii="Times New Roman" w:hAnsi="Times New Roman"/>
          <w:sz w:val="28"/>
          <w:szCs w:val="28"/>
        </w:rPr>
        <w:t xml:space="preserve"> представляется в формате .</w:t>
      </w:r>
      <w:r w:rsidRPr="00CC1743">
        <w:rPr>
          <w:rFonts w:ascii="Times New Roman" w:hAnsi="Times New Roman"/>
          <w:sz w:val="28"/>
          <w:szCs w:val="28"/>
          <w:lang w:val="en-US"/>
        </w:rPr>
        <w:t>xls</w:t>
      </w:r>
      <w:r w:rsidRPr="00CC1743">
        <w:rPr>
          <w:rFonts w:ascii="Times New Roman" w:hAnsi="Times New Roman"/>
          <w:sz w:val="28"/>
          <w:szCs w:val="28"/>
        </w:rPr>
        <w:t>,</w:t>
      </w:r>
      <w:r w:rsidRPr="00CC1743">
        <w:rPr>
          <w:rFonts w:ascii="Times New Roman" w:hAnsi="Times New Roman"/>
          <w:sz w:val="28"/>
          <w:szCs w:val="28"/>
        </w:rPr>
        <w:br/>
        <w:t>.doc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1743">
        <w:rPr>
          <w:rFonts w:ascii="Times New Roman" w:hAnsi="Times New Roman"/>
          <w:sz w:val="28"/>
          <w:szCs w:val="28"/>
        </w:rPr>
        <w:t>При заполнении таблицы не следует объединять или разделять ее графы.</w:t>
      </w:r>
    </w:p>
    <w:p w:rsidR="003B7ED3" w:rsidRPr="00CC1743" w:rsidRDefault="003B7ED3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7ED3" w:rsidRPr="00CC1743" w:rsidRDefault="003B7ED3" w:rsidP="00FA2F68">
      <w:pPr>
        <w:shd w:val="clear" w:color="auto" w:fill="FFFFFF"/>
        <w:spacing w:before="120"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>3. Работа со Списком в ТИК</w:t>
      </w:r>
    </w:p>
    <w:p w:rsidR="003B7ED3" w:rsidRDefault="003B7ED3" w:rsidP="004576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>В ТИК Список регистрируется как входящий документ с проставлением даты и времени его приема.</w:t>
      </w:r>
    </w:p>
    <w:p w:rsidR="003B7ED3" w:rsidRPr="00CC1743" w:rsidRDefault="003B7ED3" w:rsidP="00D730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 xml:space="preserve">В исключительных случаях, предусмотренных </w:t>
      </w:r>
      <w:r w:rsidRPr="00901B6E">
        <w:rPr>
          <w:rFonts w:ascii="Times New Roman" w:hAnsi="Times New Roman"/>
          <w:sz w:val="28"/>
          <w:szCs w:val="28"/>
          <w:lang w:eastAsia="ru-RU"/>
        </w:rPr>
        <w:t>пунктом 2.4 Порядка,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3B7ED3" w:rsidRPr="00CC1743" w:rsidRDefault="003B7ED3" w:rsidP="004576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При приеме Списка член ТИК проверяет наличие в нем всех необходимых сведений о наблюдателях, предусмотренных </w:t>
      </w:r>
      <w:r>
        <w:rPr>
          <w:rFonts w:ascii="Times New Roman" w:hAnsi="Times New Roman"/>
          <w:sz w:val="28"/>
          <w:szCs w:val="28"/>
          <w:lang w:eastAsia="ru-RU"/>
        </w:rPr>
        <w:t>законом области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, а также проверяет соответствие представленного Списка формам, утвержденным </w:t>
      </w:r>
      <w:r>
        <w:rPr>
          <w:rFonts w:ascii="Times New Roman" w:hAnsi="Times New Roman"/>
          <w:sz w:val="28"/>
          <w:szCs w:val="28"/>
          <w:lang w:eastAsia="ru-RU"/>
        </w:rPr>
        <w:t>ТИК</w:t>
      </w:r>
      <w:r w:rsidRPr="00CC1743">
        <w:rPr>
          <w:rFonts w:ascii="Times New Roman" w:hAnsi="Times New Roman"/>
          <w:sz w:val="28"/>
          <w:szCs w:val="28"/>
          <w:lang w:eastAsia="ru-RU"/>
        </w:rPr>
        <w:t>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</w:t>
      </w:r>
      <w:r>
        <w:rPr>
          <w:rFonts w:ascii="Times New Roman" w:hAnsi="Times New Roman"/>
          <w:sz w:val="28"/>
          <w:szCs w:val="28"/>
          <w:lang w:eastAsia="ru-RU"/>
        </w:rPr>
        <w:t>м области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, а также в случае обнаружения иных недостатков в Списке, кандидат, уполномоченное лицо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избирательного объединения, </w:t>
      </w:r>
      <w:r w:rsidRPr="00CC1743">
        <w:rPr>
          <w:rFonts w:ascii="Times New Roman" w:hAnsi="Times New Roman"/>
          <w:sz w:val="28"/>
          <w:szCs w:val="28"/>
          <w:lang w:eastAsia="ru-RU"/>
        </w:rPr>
        <w:t>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3B7ED3" w:rsidRPr="00CC1743" w:rsidRDefault="003B7ED3" w:rsidP="007E0D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3.3.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В случае если после представления Списка в ТИК наступили обстоятельства, в результате которых наблюдатель по уважительной причине (болезнь, командировка и др.) не сможет осуществлять наблюдение в день (дни) голосования, кандидат,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субъект общественного контроля вправе до дня (первого дня) голосования назначить вместо этого наблюдателя другого, письменно уведомив об этом ТИК и представив сведения о назначенном наблюдателе на бумажном носителе </w:t>
      </w:r>
      <w:r w:rsidRPr="00CC1743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 формам, утвержденным </w:t>
      </w:r>
      <w:r>
        <w:rPr>
          <w:rFonts w:ascii="Times New Roman" w:hAnsi="Times New Roman"/>
          <w:bCs/>
          <w:sz w:val="28"/>
          <w:szCs w:val="28"/>
        </w:rPr>
        <w:t>ТИК</w:t>
      </w:r>
      <w:r w:rsidRPr="00CC1743">
        <w:rPr>
          <w:rFonts w:ascii="Times New Roman" w:hAnsi="Times New Roman"/>
          <w:bCs/>
          <w:sz w:val="28"/>
          <w:szCs w:val="28"/>
        </w:rPr>
        <w:t>.</w:t>
      </w:r>
    </w:p>
    <w:p w:rsidR="003B7ED3" w:rsidRPr="00CC1743" w:rsidRDefault="003B7ED3" w:rsidP="005B492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частью 4 статьи 24 закона области,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субъект общественного контроля вправе назначить вместо этого наблюдателя другого, письменно уведомив об этом ТИК и представив сведения о назначенном наблюдателе на бумажном носителе </w:t>
      </w:r>
      <w:r w:rsidRPr="00CC1743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 формам</w:t>
      </w:r>
      <w:r>
        <w:rPr>
          <w:rFonts w:ascii="Times New Roman" w:hAnsi="Times New Roman"/>
          <w:sz w:val="28"/>
          <w:szCs w:val="28"/>
          <w:lang w:eastAsia="ru-RU"/>
        </w:rPr>
        <w:t>, утвержденным ТИК,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не позднее чем за три дня до дня (первого дня) голосования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B7ED3" w:rsidRPr="00CC1743" w:rsidRDefault="003B7ED3" w:rsidP="007E0D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3.4.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При поступлении в ТИК Списков наблюдателей, назначенных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в УИК, секретарь ТИК или член ТИК, в обязанности которого входит работа с наблюдателями, обеспечивает доведение информации из представленных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>в комиссию Списков до УИК не позднее чем за один день до дня (первого дня) голосования. Направление указанной информации рекомендуется осуществлять по форме, приведенной в приложении к Порядку.</w:t>
      </w:r>
    </w:p>
    <w:p w:rsidR="003B7ED3" w:rsidRPr="00CC1743" w:rsidRDefault="003B7ED3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 xml:space="preserve">3.5. В случае поступления в ТИК уведомления, предусмотренного абзацем  первым пункта  3.3 Порядка, ТИК незамедлительно информирует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>об этом УИК, направив соответствующие сведения.</w:t>
      </w:r>
    </w:p>
    <w:p w:rsidR="003B7ED3" w:rsidRPr="00CC1743" w:rsidRDefault="003B7ED3" w:rsidP="007E0D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 xml:space="preserve">3.6. При представлении наблюдателем направления в УИК или ТИК секретарем или иным членом соответствующей избирательной комиссии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 правом решающего голоса, в обязанности которого входит работа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 наблюдателями, в списке лиц, присутствовавших в помещении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sz w:val="28"/>
          <w:szCs w:val="28"/>
          <w:lang w:eastAsia="ru-RU"/>
        </w:rPr>
        <w:t>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наблюдения, времени прибытия и убытия наблюдателя.</w:t>
      </w:r>
    </w:p>
    <w:p w:rsidR="003B7ED3" w:rsidRPr="00CC1743" w:rsidRDefault="003B7ED3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7ED3" w:rsidRPr="00CC1743" w:rsidRDefault="003B7ED3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3B7ED3" w:rsidRPr="00CC1743" w:rsidSect="00D20604">
          <w:headerReference w:type="default" r:id="rId7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7946"/>
        <w:gridCol w:w="6291"/>
      </w:tblGrid>
      <w:tr w:rsidR="003B7ED3" w:rsidRPr="00CC1743" w:rsidTr="009A522B">
        <w:trPr>
          <w:trHeight w:val="1824"/>
        </w:trPr>
        <w:tc>
          <w:tcPr>
            <w:tcW w:w="7946" w:type="dxa"/>
            <w:vAlign w:val="center"/>
          </w:tcPr>
          <w:p w:rsidR="003B7ED3" w:rsidRPr="00CC1743" w:rsidRDefault="003B7ED3" w:rsidP="009A522B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6291" w:type="dxa"/>
            <w:vAlign w:val="center"/>
          </w:tcPr>
          <w:p w:rsidR="003B7ED3" w:rsidRDefault="003B7ED3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</w:p>
          <w:p w:rsidR="003B7ED3" w:rsidRPr="004D7723" w:rsidRDefault="003B7ED3" w:rsidP="004D7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Приложение к Порядку представления списка назначенных наблюдателей при проведении </w:t>
            </w:r>
            <w:r w:rsidRPr="004D772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выборов </w:t>
            </w:r>
            <w:r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депутатов Вологодской городской Думы нового созыва,</w:t>
            </w:r>
          </w:p>
          <w:p w:rsidR="003B7ED3" w:rsidRPr="00CC1743" w:rsidRDefault="003B7ED3" w:rsidP="004D7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  <w:r w:rsidRPr="004D772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назначенных на 8 сентября 2024 года</w:t>
            </w:r>
          </w:p>
          <w:p w:rsidR="003B7ED3" w:rsidRPr="00CC1743" w:rsidRDefault="003B7ED3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</w:p>
          <w:p w:rsidR="003B7ED3" w:rsidRPr="00CC1743" w:rsidRDefault="003B7ED3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(рекомендуемая форма)</w:t>
            </w:r>
          </w:p>
        </w:tc>
      </w:tr>
    </w:tbl>
    <w:p w:rsidR="003B7ED3" w:rsidRPr="00CC1743" w:rsidRDefault="003B7ED3" w:rsidP="004D3F4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Вологодская область, </w:t>
      </w: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3B7ED3" w:rsidRPr="00CC1743" w:rsidRDefault="003B7ED3" w:rsidP="004D3F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901B6E">
        <w:rPr>
          <w:rFonts w:ascii="Times New Roman" w:hAnsi="Times New Roman"/>
          <w:i/>
          <w:sz w:val="20"/>
          <w:szCs w:val="20"/>
          <w:lang w:eastAsia="ru-RU"/>
        </w:rPr>
        <w:t>(наименование муниципального образования)</w:t>
      </w:r>
    </w:p>
    <w:p w:rsidR="003B7ED3" w:rsidRPr="00CC1743" w:rsidRDefault="003B7ED3" w:rsidP="004D3F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3B7ED3" w:rsidRDefault="003B7ED3" w:rsidP="00FA3187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альной избирательной комиссии) </w:t>
      </w:r>
    </w:p>
    <w:p w:rsidR="003B7ED3" w:rsidRPr="00FA3187" w:rsidRDefault="003B7ED3" w:rsidP="00FA3187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</w:p>
    <w:p w:rsidR="003B7ED3" w:rsidRPr="004E069E" w:rsidRDefault="003B7ED3" w:rsidP="004D3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E06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Выборы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депутатов Вологодской городской Думы нового созыва</w:t>
      </w:r>
      <w:r w:rsidRPr="004E06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8 сентября 2024 года</w:t>
      </w:r>
    </w:p>
    <w:p w:rsidR="003B7ED3" w:rsidRPr="00CC1743" w:rsidRDefault="003B7ED3" w:rsidP="004D3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B7ED3" w:rsidRPr="00CC1743" w:rsidRDefault="003B7ED3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  <w:t xml:space="preserve">назначенных кандидатами, </w:t>
      </w:r>
      <w:r>
        <w:rPr>
          <w:rFonts w:ascii="Times New Roman" w:hAnsi="Times New Roman"/>
          <w:b/>
          <w:sz w:val="28"/>
          <w:szCs w:val="20"/>
          <w:lang w:eastAsia="ru-RU"/>
        </w:rPr>
        <w:t xml:space="preserve">избирательными объединениями, выдвинувшими зарегистрированных кандидатов, 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субъектами общественного 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>контроля в участковую избирательную комиссию избирательного участка № _____</w:t>
      </w:r>
    </w:p>
    <w:p w:rsidR="003B7ED3" w:rsidRPr="00CC1743" w:rsidRDefault="003B7ED3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b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8"/>
        <w:gridCol w:w="2122"/>
        <w:gridCol w:w="1529"/>
        <w:gridCol w:w="2594"/>
        <w:gridCol w:w="2470"/>
        <w:gridCol w:w="3227"/>
        <w:gridCol w:w="2168"/>
      </w:tblGrid>
      <w:tr w:rsidR="003B7ED3" w:rsidRPr="00CC1743" w:rsidTr="00CE2301">
        <w:tc>
          <w:tcPr>
            <w:tcW w:w="229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17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17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7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3B7ED3" w:rsidRPr="00CC1743" w:rsidTr="00CE2301">
        <w:tc>
          <w:tcPr>
            <w:tcW w:w="229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3B7ED3" w:rsidRPr="00CC1743" w:rsidTr="00CE2301">
        <w:trPr>
          <w:trHeight w:hRule="exact" w:val="286"/>
        </w:trPr>
        <w:tc>
          <w:tcPr>
            <w:tcW w:w="229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Align w:val="center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:rsidR="003B7ED3" w:rsidRPr="00CC1743" w:rsidRDefault="003B7ED3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7ED3" w:rsidRDefault="003B7ED3" w:rsidP="004D3F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7ED3" w:rsidRPr="00CC1743" w:rsidRDefault="003B7ED3" w:rsidP="004D3F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7ED3" w:rsidRPr="00CC1743" w:rsidRDefault="003B7ED3" w:rsidP="00DA213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 xml:space="preserve">Председатель территориальной избирательной комиссии </w:t>
      </w: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>______________________________________________                                         ________________________________________</w:t>
      </w:r>
    </w:p>
    <w:p w:rsidR="003B7ED3" w:rsidRPr="00CC1743" w:rsidRDefault="003B7ED3" w:rsidP="00DA213C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(дата, подпись)                                                                                     (инициалы, фамилия)</w:t>
      </w:r>
    </w:p>
    <w:p w:rsidR="003B7ED3" w:rsidRPr="00CC1743" w:rsidRDefault="003B7ED3" w:rsidP="008512C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МП</w:t>
      </w:r>
    </w:p>
    <w:p w:rsidR="003B7ED3" w:rsidRPr="00CC1743" w:rsidRDefault="003B7ED3" w:rsidP="0047363E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sectPr w:rsidR="003B7ED3" w:rsidRPr="00CC1743" w:rsidSect="001531C9">
      <w:headerReference w:type="default" r:id="rId8"/>
      <w:headerReference w:type="first" r:id="rId9"/>
      <w:footnotePr>
        <w:numFmt w:val="chicago"/>
      </w:footnotePr>
      <w:pgSz w:w="16840" w:h="11907" w:orient="landscape" w:code="9"/>
      <w:pgMar w:top="567" w:right="1134" w:bottom="567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ED3" w:rsidRDefault="003B7ED3" w:rsidP="00E90DBB">
      <w:pPr>
        <w:spacing w:after="0" w:line="240" w:lineRule="auto"/>
      </w:pPr>
      <w:r>
        <w:separator/>
      </w:r>
    </w:p>
  </w:endnote>
  <w:endnote w:type="continuationSeparator" w:id="0">
    <w:p w:rsidR="003B7ED3" w:rsidRDefault="003B7ED3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ED3" w:rsidRDefault="003B7ED3" w:rsidP="00E90DBB">
      <w:pPr>
        <w:spacing w:after="0" w:line="240" w:lineRule="auto"/>
      </w:pPr>
      <w:r>
        <w:separator/>
      </w:r>
    </w:p>
  </w:footnote>
  <w:footnote w:type="continuationSeparator" w:id="0">
    <w:p w:rsidR="003B7ED3" w:rsidRDefault="003B7ED3" w:rsidP="00E90DBB">
      <w:pPr>
        <w:spacing w:after="0" w:line="240" w:lineRule="auto"/>
      </w:pPr>
      <w:r>
        <w:continuationSeparator/>
      </w:r>
    </w:p>
  </w:footnote>
  <w:footnote w:id="1">
    <w:p w:rsidR="003B7ED3" w:rsidRPr="00D4781E" w:rsidRDefault="003B7ED3" w:rsidP="00D4781E">
      <w:pPr>
        <w:pStyle w:val="NormalWeb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D4781E">
        <w:rPr>
          <w:sz w:val="20"/>
          <w:szCs w:val="20"/>
        </w:rPr>
        <w:t>Наблюдателями не могут быть назначены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:rsidR="003B7ED3" w:rsidRDefault="003B7ED3" w:rsidP="00D4781E">
      <w:pPr>
        <w:pStyle w:val="NormalWeb"/>
        <w:spacing w:before="0" w:beforeAutospacing="0" w:after="0" w:afterAutospacing="0"/>
        <w:ind w:firstLine="540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ED3" w:rsidRDefault="003B7ED3">
    <w:pPr>
      <w:pStyle w:val="Header"/>
      <w:jc w:val="center"/>
    </w:pPr>
    <w:r w:rsidRPr="00EA7DF5">
      <w:rPr>
        <w:rFonts w:ascii="Times New Roman" w:hAnsi="Times New Roman"/>
        <w:sz w:val="24"/>
        <w:szCs w:val="28"/>
      </w:rPr>
      <w:fldChar w:fldCharType="begin"/>
    </w:r>
    <w:r w:rsidRPr="00EA7DF5">
      <w:rPr>
        <w:rFonts w:ascii="Times New Roman" w:hAnsi="Times New Roman"/>
        <w:sz w:val="24"/>
        <w:szCs w:val="28"/>
      </w:rPr>
      <w:instrText xml:space="preserve"> PAGE   \* MERGEFORMAT </w:instrText>
    </w:r>
    <w:r w:rsidRPr="00EA7DF5">
      <w:rPr>
        <w:rFonts w:ascii="Times New Roman" w:hAnsi="Times New Roman"/>
        <w:sz w:val="24"/>
        <w:szCs w:val="28"/>
      </w:rPr>
      <w:fldChar w:fldCharType="separate"/>
    </w:r>
    <w:r>
      <w:rPr>
        <w:rFonts w:ascii="Times New Roman" w:hAnsi="Times New Roman"/>
        <w:noProof/>
        <w:sz w:val="24"/>
        <w:szCs w:val="28"/>
      </w:rPr>
      <w:t>5</w:t>
    </w:r>
    <w:r w:rsidRPr="00EA7DF5">
      <w:rPr>
        <w:rFonts w:ascii="Times New Roman" w:hAnsi="Times New Roman"/>
        <w:sz w:val="24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ED3" w:rsidRDefault="003B7ED3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ED3" w:rsidRDefault="003B7E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8D7B81"/>
    <w:multiLevelType w:val="hybridMultilevel"/>
    <w:tmpl w:val="F732D48C"/>
    <w:lvl w:ilvl="0" w:tplc="7FFA014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5DA57E7"/>
    <w:multiLevelType w:val="hybridMultilevel"/>
    <w:tmpl w:val="63C0336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105ED"/>
    <w:multiLevelType w:val="multilevel"/>
    <w:tmpl w:val="24066D7A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color w:val="000000"/>
      </w:rPr>
    </w:lvl>
  </w:abstractNum>
  <w:abstractNum w:abstractNumId="6">
    <w:nsid w:val="62B46FB8"/>
    <w:multiLevelType w:val="hybridMultilevel"/>
    <w:tmpl w:val="D96C8278"/>
    <w:lvl w:ilvl="0" w:tplc="7B74A9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FBA"/>
    <w:rsid w:val="0000013D"/>
    <w:rsid w:val="000017AF"/>
    <w:rsid w:val="0000250E"/>
    <w:rsid w:val="00002F9F"/>
    <w:rsid w:val="0000339D"/>
    <w:rsid w:val="00005BC3"/>
    <w:rsid w:val="00006285"/>
    <w:rsid w:val="00006A88"/>
    <w:rsid w:val="00006FB4"/>
    <w:rsid w:val="00010969"/>
    <w:rsid w:val="00011ADD"/>
    <w:rsid w:val="00013957"/>
    <w:rsid w:val="00013E73"/>
    <w:rsid w:val="000142FC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56BB"/>
    <w:rsid w:val="0002686E"/>
    <w:rsid w:val="00027348"/>
    <w:rsid w:val="00030281"/>
    <w:rsid w:val="000303E0"/>
    <w:rsid w:val="00030F1A"/>
    <w:rsid w:val="00031408"/>
    <w:rsid w:val="00032211"/>
    <w:rsid w:val="0003232E"/>
    <w:rsid w:val="000329D7"/>
    <w:rsid w:val="00032B0C"/>
    <w:rsid w:val="00034036"/>
    <w:rsid w:val="00034252"/>
    <w:rsid w:val="00034512"/>
    <w:rsid w:val="00035831"/>
    <w:rsid w:val="00035AF9"/>
    <w:rsid w:val="00036A60"/>
    <w:rsid w:val="00037B04"/>
    <w:rsid w:val="0004073F"/>
    <w:rsid w:val="00041035"/>
    <w:rsid w:val="00042492"/>
    <w:rsid w:val="00042848"/>
    <w:rsid w:val="0004624D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E97"/>
    <w:rsid w:val="000769BB"/>
    <w:rsid w:val="00077774"/>
    <w:rsid w:val="00077C85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978E9"/>
    <w:rsid w:val="000A2503"/>
    <w:rsid w:val="000A3BB1"/>
    <w:rsid w:val="000A5C1A"/>
    <w:rsid w:val="000B2335"/>
    <w:rsid w:val="000B5FBC"/>
    <w:rsid w:val="000C0E67"/>
    <w:rsid w:val="000C1FE9"/>
    <w:rsid w:val="000C28BD"/>
    <w:rsid w:val="000C37EB"/>
    <w:rsid w:val="000C41C8"/>
    <w:rsid w:val="000C7F45"/>
    <w:rsid w:val="000D25BD"/>
    <w:rsid w:val="000D57DC"/>
    <w:rsid w:val="000D7328"/>
    <w:rsid w:val="000D7814"/>
    <w:rsid w:val="000E043D"/>
    <w:rsid w:val="000E2931"/>
    <w:rsid w:val="000E3FD0"/>
    <w:rsid w:val="000E5E79"/>
    <w:rsid w:val="000E7A97"/>
    <w:rsid w:val="000F01E0"/>
    <w:rsid w:val="000F1FB1"/>
    <w:rsid w:val="000F4AC6"/>
    <w:rsid w:val="000F5BB4"/>
    <w:rsid w:val="000F6ED1"/>
    <w:rsid w:val="00100BB7"/>
    <w:rsid w:val="00100C88"/>
    <w:rsid w:val="00102007"/>
    <w:rsid w:val="00104C89"/>
    <w:rsid w:val="00106B65"/>
    <w:rsid w:val="00106F58"/>
    <w:rsid w:val="00110AA5"/>
    <w:rsid w:val="00112050"/>
    <w:rsid w:val="001124F4"/>
    <w:rsid w:val="001147C5"/>
    <w:rsid w:val="0011502F"/>
    <w:rsid w:val="0011733F"/>
    <w:rsid w:val="001173BC"/>
    <w:rsid w:val="00117D93"/>
    <w:rsid w:val="001214D4"/>
    <w:rsid w:val="001253EB"/>
    <w:rsid w:val="00126B48"/>
    <w:rsid w:val="001306FE"/>
    <w:rsid w:val="00131B03"/>
    <w:rsid w:val="00132806"/>
    <w:rsid w:val="00133ED5"/>
    <w:rsid w:val="001342A3"/>
    <w:rsid w:val="001363DF"/>
    <w:rsid w:val="00136DEC"/>
    <w:rsid w:val="00140702"/>
    <w:rsid w:val="001427EF"/>
    <w:rsid w:val="001447E0"/>
    <w:rsid w:val="001457B5"/>
    <w:rsid w:val="00147B3F"/>
    <w:rsid w:val="00147DF4"/>
    <w:rsid w:val="001514A2"/>
    <w:rsid w:val="00151710"/>
    <w:rsid w:val="001531C9"/>
    <w:rsid w:val="001543F9"/>
    <w:rsid w:val="001557A5"/>
    <w:rsid w:val="00155B73"/>
    <w:rsid w:val="00156617"/>
    <w:rsid w:val="00156757"/>
    <w:rsid w:val="00156C68"/>
    <w:rsid w:val="001579C1"/>
    <w:rsid w:val="0016075C"/>
    <w:rsid w:val="00161739"/>
    <w:rsid w:val="00162029"/>
    <w:rsid w:val="001621EB"/>
    <w:rsid w:val="00162FB1"/>
    <w:rsid w:val="00164F07"/>
    <w:rsid w:val="00165AAB"/>
    <w:rsid w:val="00167AD0"/>
    <w:rsid w:val="00171373"/>
    <w:rsid w:val="001716A4"/>
    <w:rsid w:val="001723E6"/>
    <w:rsid w:val="00172A3E"/>
    <w:rsid w:val="00172FF8"/>
    <w:rsid w:val="0017384C"/>
    <w:rsid w:val="00174378"/>
    <w:rsid w:val="0017477D"/>
    <w:rsid w:val="00174C60"/>
    <w:rsid w:val="00175D06"/>
    <w:rsid w:val="001766C7"/>
    <w:rsid w:val="001814AE"/>
    <w:rsid w:val="00181F8D"/>
    <w:rsid w:val="0018367A"/>
    <w:rsid w:val="0018430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4897"/>
    <w:rsid w:val="001A4B12"/>
    <w:rsid w:val="001A4F2B"/>
    <w:rsid w:val="001A5ACA"/>
    <w:rsid w:val="001A6EBD"/>
    <w:rsid w:val="001A77BC"/>
    <w:rsid w:val="001B2280"/>
    <w:rsid w:val="001B3653"/>
    <w:rsid w:val="001B3A94"/>
    <w:rsid w:val="001B41E5"/>
    <w:rsid w:val="001B4CE2"/>
    <w:rsid w:val="001B5813"/>
    <w:rsid w:val="001B5E0D"/>
    <w:rsid w:val="001B77F2"/>
    <w:rsid w:val="001C169B"/>
    <w:rsid w:val="001C275A"/>
    <w:rsid w:val="001C3074"/>
    <w:rsid w:val="001C48CD"/>
    <w:rsid w:val="001C6C48"/>
    <w:rsid w:val="001C7C0E"/>
    <w:rsid w:val="001D069B"/>
    <w:rsid w:val="001D1F3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68C"/>
    <w:rsid w:val="001E5D25"/>
    <w:rsid w:val="001E7A40"/>
    <w:rsid w:val="001E7BFE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1579"/>
    <w:rsid w:val="00214DB1"/>
    <w:rsid w:val="00216751"/>
    <w:rsid w:val="002177BB"/>
    <w:rsid w:val="00220640"/>
    <w:rsid w:val="00220A2C"/>
    <w:rsid w:val="00222CAB"/>
    <w:rsid w:val="00225EE8"/>
    <w:rsid w:val="002273DD"/>
    <w:rsid w:val="002274E9"/>
    <w:rsid w:val="0023029E"/>
    <w:rsid w:val="00230ACF"/>
    <w:rsid w:val="00230EAC"/>
    <w:rsid w:val="00231D80"/>
    <w:rsid w:val="002326A1"/>
    <w:rsid w:val="0023337B"/>
    <w:rsid w:val="0023385B"/>
    <w:rsid w:val="00233E24"/>
    <w:rsid w:val="0023536E"/>
    <w:rsid w:val="002410A5"/>
    <w:rsid w:val="00242C09"/>
    <w:rsid w:val="00243323"/>
    <w:rsid w:val="002446F9"/>
    <w:rsid w:val="00247905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1DD"/>
    <w:rsid w:val="002649BD"/>
    <w:rsid w:val="0026727D"/>
    <w:rsid w:val="00267CE7"/>
    <w:rsid w:val="00267DD1"/>
    <w:rsid w:val="002702A0"/>
    <w:rsid w:val="00271B50"/>
    <w:rsid w:val="002728E9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777C9"/>
    <w:rsid w:val="00280296"/>
    <w:rsid w:val="002810EC"/>
    <w:rsid w:val="002812A0"/>
    <w:rsid w:val="00282AB6"/>
    <w:rsid w:val="00282C52"/>
    <w:rsid w:val="0028391F"/>
    <w:rsid w:val="002844E0"/>
    <w:rsid w:val="002851C6"/>
    <w:rsid w:val="00285615"/>
    <w:rsid w:val="002857C0"/>
    <w:rsid w:val="0028581F"/>
    <w:rsid w:val="00286756"/>
    <w:rsid w:val="0028788B"/>
    <w:rsid w:val="00287A3D"/>
    <w:rsid w:val="00290C65"/>
    <w:rsid w:val="00292D1B"/>
    <w:rsid w:val="00294936"/>
    <w:rsid w:val="00294E17"/>
    <w:rsid w:val="00296B33"/>
    <w:rsid w:val="00296D00"/>
    <w:rsid w:val="00297D29"/>
    <w:rsid w:val="002B0C09"/>
    <w:rsid w:val="002B0D1C"/>
    <w:rsid w:val="002B10E5"/>
    <w:rsid w:val="002B49A0"/>
    <w:rsid w:val="002B4BD2"/>
    <w:rsid w:val="002B56F3"/>
    <w:rsid w:val="002B6021"/>
    <w:rsid w:val="002B6BC0"/>
    <w:rsid w:val="002B7BA8"/>
    <w:rsid w:val="002B7CFF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40FB"/>
    <w:rsid w:val="002E5B79"/>
    <w:rsid w:val="002E60E6"/>
    <w:rsid w:val="002E6470"/>
    <w:rsid w:val="002E7966"/>
    <w:rsid w:val="002E7B24"/>
    <w:rsid w:val="002F0B66"/>
    <w:rsid w:val="002F402C"/>
    <w:rsid w:val="002F4D1D"/>
    <w:rsid w:val="002F776F"/>
    <w:rsid w:val="002F7AF9"/>
    <w:rsid w:val="00300589"/>
    <w:rsid w:val="00300606"/>
    <w:rsid w:val="00300B97"/>
    <w:rsid w:val="003010D2"/>
    <w:rsid w:val="00301483"/>
    <w:rsid w:val="003015FA"/>
    <w:rsid w:val="00301B86"/>
    <w:rsid w:val="00301E2C"/>
    <w:rsid w:val="00302640"/>
    <w:rsid w:val="00303FF5"/>
    <w:rsid w:val="00304F3C"/>
    <w:rsid w:val="00312A40"/>
    <w:rsid w:val="00313EB0"/>
    <w:rsid w:val="003153FE"/>
    <w:rsid w:val="00315522"/>
    <w:rsid w:val="00317A12"/>
    <w:rsid w:val="00317B0B"/>
    <w:rsid w:val="00317DB1"/>
    <w:rsid w:val="00320334"/>
    <w:rsid w:val="003205F8"/>
    <w:rsid w:val="00320711"/>
    <w:rsid w:val="003208D6"/>
    <w:rsid w:val="00323E11"/>
    <w:rsid w:val="00326E2C"/>
    <w:rsid w:val="00327988"/>
    <w:rsid w:val="00327EEE"/>
    <w:rsid w:val="003302D1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DC5"/>
    <w:rsid w:val="00352F99"/>
    <w:rsid w:val="00353A11"/>
    <w:rsid w:val="0035480F"/>
    <w:rsid w:val="0035692A"/>
    <w:rsid w:val="00360B9B"/>
    <w:rsid w:val="00362D78"/>
    <w:rsid w:val="00363D4F"/>
    <w:rsid w:val="00364C75"/>
    <w:rsid w:val="00365588"/>
    <w:rsid w:val="003665A8"/>
    <w:rsid w:val="00367968"/>
    <w:rsid w:val="00371EC1"/>
    <w:rsid w:val="00372A42"/>
    <w:rsid w:val="003777DC"/>
    <w:rsid w:val="0038087D"/>
    <w:rsid w:val="003819D0"/>
    <w:rsid w:val="00383F1A"/>
    <w:rsid w:val="003860C1"/>
    <w:rsid w:val="00393BC2"/>
    <w:rsid w:val="00393E3D"/>
    <w:rsid w:val="00394540"/>
    <w:rsid w:val="003953AB"/>
    <w:rsid w:val="003977D2"/>
    <w:rsid w:val="003977F8"/>
    <w:rsid w:val="003979E7"/>
    <w:rsid w:val="003A03A2"/>
    <w:rsid w:val="003A093A"/>
    <w:rsid w:val="003A0B36"/>
    <w:rsid w:val="003A1BC4"/>
    <w:rsid w:val="003A29F4"/>
    <w:rsid w:val="003A530F"/>
    <w:rsid w:val="003A5AC0"/>
    <w:rsid w:val="003A5D45"/>
    <w:rsid w:val="003A749E"/>
    <w:rsid w:val="003A782F"/>
    <w:rsid w:val="003B021A"/>
    <w:rsid w:val="003B2052"/>
    <w:rsid w:val="003B2150"/>
    <w:rsid w:val="003B3F24"/>
    <w:rsid w:val="003B406A"/>
    <w:rsid w:val="003B5AF2"/>
    <w:rsid w:val="003B5FC1"/>
    <w:rsid w:val="003B6BA8"/>
    <w:rsid w:val="003B7ED3"/>
    <w:rsid w:val="003C0375"/>
    <w:rsid w:val="003C06B0"/>
    <w:rsid w:val="003C0EF3"/>
    <w:rsid w:val="003C4BB9"/>
    <w:rsid w:val="003C63EC"/>
    <w:rsid w:val="003C7B8C"/>
    <w:rsid w:val="003D13DF"/>
    <w:rsid w:val="003D18C0"/>
    <w:rsid w:val="003D18C9"/>
    <w:rsid w:val="003D2F3C"/>
    <w:rsid w:val="003D4B85"/>
    <w:rsid w:val="003D6B9A"/>
    <w:rsid w:val="003D7571"/>
    <w:rsid w:val="003D7D2C"/>
    <w:rsid w:val="003E0BFF"/>
    <w:rsid w:val="003E157D"/>
    <w:rsid w:val="003E554B"/>
    <w:rsid w:val="003E5928"/>
    <w:rsid w:val="003E6D6C"/>
    <w:rsid w:val="003E778D"/>
    <w:rsid w:val="003F18B9"/>
    <w:rsid w:val="003F205A"/>
    <w:rsid w:val="003F25A7"/>
    <w:rsid w:val="003F3193"/>
    <w:rsid w:val="003F42FC"/>
    <w:rsid w:val="003F4792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5BB9"/>
    <w:rsid w:val="00406C10"/>
    <w:rsid w:val="00410D82"/>
    <w:rsid w:val="00411FB7"/>
    <w:rsid w:val="004154BF"/>
    <w:rsid w:val="004166FD"/>
    <w:rsid w:val="00416B81"/>
    <w:rsid w:val="0041761D"/>
    <w:rsid w:val="00420ECE"/>
    <w:rsid w:val="00420FD9"/>
    <w:rsid w:val="00425F0C"/>
    <w:rsid w:val="004260DC"/>
    <w:rsid w:val="00427158"/>
    <w:rsid w:val="004308C5"/>
    <w:rsid w:val="00430C48"/>
    <w:rsid w:val="00433D68"/>
    <w:rsid w:val="0043542F"/>
    <w:rsid w:val="00435445"/>
    <w:rsid w:val="00436E3D"/>
    <w:rsid w:val="00442AEF"/>
    <w:rsid w:val="00442C19"/>
    <w:rsid w:val="00443751"/>
    <w:rsid w:val="004455DA"/>
    <w:rsid w:val="004459BC"/>
    <w:rsid w:val="00447988"/>
    <w:rsid w:val="00447E69"/>
    <w:rsid w:val="0045010B"/>
    <w:rsid w:val="00450B56"/>
    <w:rsid w:val="00452186"/>
    <w:rsid w:val="00452568"/>
    <w:rsid w:val="0045327C"/>
    <w:rsid w:val="00454568"/>
    <w:rsid w:val="0045576F"/>
    <w:rsid w:val="004559FB"/>
    <w:rsid w:val="00455DB5"/>
    <w:rsid w:val="004571CB"/>
    <w:rsid w:val="00457478"/>
    <w:rsid w:val="0045764F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4976"/>
    <w:rsid w:val="0046505E"/>
    <w:rsid w:val="00465478"/>
    <w:rsid w:val="00465ECB"/>
    <w:rsid w:val="0046622A"/>
    <w:rsid w:val="0047109C"/>
    <w:rsid w:val="004717DA"/>
    <w:rsid w:val="00471A6C"/>
    <w:rsid w:val="0047201F"/>
    <w:rsid w:val="0047363E"/>
    <w:rsid w:val="004738D8"/>
    <w:rsid w:val="004741D6"/>
    <w:rsid w:val="00474DFC"/>
    <w:rsid w:val="00477B08"/>
    <w:rsid w:val="004805BF"/>
    <w:rsid w:val="00480632"/>
    <w:rsid w:val="00483693"/>
    <w:rsid w:val="00484641"/>
    <w:rsid w:val="00484707"/>
    <w:rsid w:val="004849B7"/>
    <w:rsid w:val="00486D22"/>
    <w:rsid w:val="004906EC"/>
    <w:rsid w:val="00490D93"/>
    <w:rsid w:val="00491A21"/>
    <w:rsid w:val="00491C07"/>
    <w:rsid w:val="00493428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5F97"/>
    <w:rsid w:val="004A70BB"/>
    <w:rsid w:val="004B0F2A"/>
    <w:rsid w:val="004B275E"/>
    <w:rsid w:val="004B4117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C7FD6"/>
    <w:rsid w:val="004D0651"/>
    <w:rsid w:val="004D35B9"/>
    <w:rsid w:val="004D3F42"/>
    <w:rsid w:val="004D46C1"/>
    <w:rsid w:val="004D50B0"/>
    <w:rsid w:val="004D7723"/>
    <w:rsid w:val="004E0342"/>
    <w:rsid w:val="004E055D"/>
    <w:rsid w:val="004E069E"/>
    <w:rsid w:val="004E09A7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3FB8"/>
    <w:rsid w:val="004F4558"/>
    <w:rsid w:val="004F6F15"/>
    <w:rsid w:val="004F77FE"/>
    <w:rsid w:val="0050006C"/>
    <w:rsid w:val="00500AE7"/>
    <w:rsid w:val="0050168C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3F27"/>
    <w:rsid w:val="00524502"/>
    <w:rsid w:val="005249A3"/>
    <w:rsid w:val="0052591F"/>
    <w:rsid w:val="00525D76"/>
    <w:rsid w:val="00531152"/>
    <w:rsid w:val="00531619"/>
    <w:rsid w:val="005318EE"/>
    <w:rsid w:val="005351AD"/>
    <w:rsid w:val="00536E9E"/>
    <w:rsid w:val="00540425"/>
    <w:rsid w:val="00542515"/>
    <w:rsid w:val="005443AA"/>
    <w:rsid w:val="00544B4E"/>
    <w:rsid w:val="00544C88"/>
    <w:rsid w:val="005467E1"/>
    <w:rsid w:val="00546951"/>
    <w:rsid w:val="0055074C"/>
    <w:rsid w:val="00554DC1"/>
    <w:rsid w:val="00556593"/>
    <w:rsid w:val="00556865"/>
    <w:rsid w:val="00562E99"/>
    <w:rsid w:val="00563848"/>
    <w:rsid w:val="00563964"/>
    <w:rsid w:val="00564289"/>
    <w:rsid w:val="00564905"/>
    <w:rsid w:val="005651C4"/>
    <w:rsid w:val="00566B7F"/>
    <w:rsid w:val="00566ED7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28D"/>
    <w:rsid w:val="00582538"/>
    <w:rsid w:val="00582C02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D1C"/>
    <w:rsid w:val="005A1FFC"/>
    <w:rsid w:val="005A5EB8"/>
    <w:rsid w:val="005A6955"/>
    <w:rsid w:val="005A74A4"/>
    <w:rsid w:val="005B0F98"/>
    <w:rsid w:val="005B3405"/>
    <w:rsid w:val="005B3AA8"/>
    <w:rsid w:val="005B4927"/>
    <w:rsid w:val="005B4BCF"/>
    <w:rsid w:val="005B5151"/>
    <w:rsid w:val="005B5F87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2585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3CA7"/>
    <w:rsid w:val="005F41B6"/>
    <w:rsid w:val="005F44D3"/>
    <w:rsid w:val="005F5B49"/>
    <w:rsid w:val="005F61D2"/>
    <w:rsid w:val="005F676D"/>
    <w:rsid w:val="005F6E11"/>
    <w:rsid w:val="005F6EB9"/>
    <w:rsid w:val="005F7383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66B7"/>
    <w:rsid w:val="006170B3"/>
    <w:rsid w:val="00617941"/>
    <w:rsid w:val="00624683"/>
    <w:rsid w:val="00626718"/>
    <w:rsid w:val="006301F0"/>
    <w:rsid w:val="0063048A"/>
    <w:rsid w:val="00631A72"/>
    <w:rsid w:val="006328D3"/>
    <w:rsid w:val="00632FE9"/>
    <w:rsid w:val="0063476F"/>
    <w:rsid w:val="00634801"/>
    <w:rsid w:val="006362AF"/>
    <w:rsid w:val="00636870"/>
    <w:rsid w:val="00636A87"/>
    <w:rsid w:val="00636C80"/>
    <w:rsid w:val="006376EB"/>
    <w:rsid w:val="006378FF"/>
    <w:rsid w:val="006435F5"/>
    <w:rsid w:val="00643A5F"/>
    <w:rsid w:val="00645048"/>
    <w:rsid w:val="00645399"/>
    <w:rsid w:val="006461FE"/>
    <w:rsid w:val="00646C9E"/>
    <w:rsid w:val="00654FDD"/>
    <w:rsid w:val="0065529C"/>
    <w:rsid w:val="00660A2E"/>
    <w:rsid w:val="00662561"/>
    <w:rsid w:val="0066309B"/>
    <w:rsid w:val="00671C8D"/>
    <w:rsid w:val="0067341B"/>
    <w:rsid w:val="006745F5"/>
    <w:rsid w:val="00676E6A"/>
    <w:rsid w:val="00676ED6"/>
    <w:rsid w:val="006808B5"/>
    <w:rsid w:val="00680C08"/>
    <w:rsid w:val="00681A64"/>
    <w:rsid w:val="006835C3"/>
    <w:rsid w:val="006836AB"/>
    <w:rsid w:val="00684B06"/>
    <w:rsid w:val="00685D23"/>
    <w:rsid w:val="00686116"/>
    <w:rsid w:val="00686B1C"/>
    <w:rsid w:val="00687072"/>
    <w:rsid w:val="00687113"/>
    <w:rsid w:val="0068716D"/>
    <w:rsid w:val="00691AB4"/>
    <w:rsid w:val="00692323"/>
    <w:rsid w:val="006923F4"/>
    <w:rsid w:val="00692D49"/>
    <w:rsid w:val="0069715A"/>
    <w:rsid w:val="006A08BF"/>
    <w:rsid w:val="006A0B59"/>
    <w:rsid w:val="006A5002"/>
    <w:rsid w:val="006A519C"/>
    <w:rsid w:val="006A61EE"/>
    <w:rsid w:val="006A7011"/>
    <w:rsid w:val="006B044B"/>
    <w:rsid w:val="006B1363"/>
    <w:rsid w:val="006B2D66"/>
    <w:rsid w:val="006B53E5"/>
    <w:rsid w:val="006C080C"/>
    <w:rsid w:val="006C1325"/>
    <w:rsid w:val="006C1641"/>
    <w:rsid w:val="006C2F50"/>
    <w:rsid w:val="006C347D"/>
    <w:rsid w:val="006C3644"/>
    <w:rsid w:val="006C48DE"/>
    <w:rsid w:val="006C5141"/>
    <w:rsid w:val="006C5718"/>
    <w:rsid w:val="006C641D"/>
    <w:rsid w:val="006C678F"/>
    <w:rsid w:val="006C70E4"/>
    <w:rsid w:val="006C7B5E"/>
    <w:rsid w:val="006D0662"/>
    <w:rsid w:val="006D0A6E"/>
    <w:rsid w:val="006D2D89"/>
    <w:rsid w:val="006D34B8"/>
    <w:rsid w:val="006D36B4"/>
    <w:rsid w:val="006D6D00"/>
    <w:rsid w:val="006E05F7"/>
    <w:rsid w:val="006E0DE1"/>
    <w:rsid w:val="006E1FF9"/>
    <w:rsid w:val="006E40E8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6D04"/>
    <w:rsid w:val="006F73FD"/>
    <w:rsid w:val="0070196F"/>
    <w:rsid w:val="007026B5"/>
    <w:rsid w:val="007030F2"/>
    <w:rsid w:val="007041B5"/>
    <w:rsid w:val="007046A4"/>
    <w:rsid w:val="00704707"/>
    <w:rsid w:val="007047E5"/>
    <w:rsid w:val="00704A37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6B48"/>
    <w:rsid w:val="007170EC"/>
    <w:rsid w:val="00717278"/>
    <w:rsid w:val="007178BE"/>
    <w:rsid w:val="00717B49"/>
    <w:rsid w:val="00720728"/>
    <w:rsid w:val="007211D0"/>
    <w:rsid w:val="00721429"/>
    <w:rsid w:val="007222EE"/>
    <w:rsid w:val="00722E67"/>
    <w:rsid w:val="007230FB"/>
    <w:rsid w:val="00725793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1B0"/>
    <w:rsid w:val="00735A22"/>
    <w:rsid w:val="007365E1"/>
    <w:rsid w:val="00737750"/>
    <w:rsid w:val="00737886"/>
    <w:rsid w:val="00737C5E"/>
    <w:rsid w:val="007403E1"/>
    <w:rsid w:val="007404C5"/>
    <w:rsid w:val="0074339C"/>
    <w:rsid w:val="00743BCD"/>
    <w:rsid w:val="00751E89"/>
    <w:rsid w:val="00753D33"/>
    <w:rsid w:val="007550B0"/>
    <w:rsid w:val="00755A9A"/>
    <w:rsid w:val="0075678C"/>
    <w:rsid w:val="00760579"/>
    <w:rsid w:val="0076253E"/>
    <w:rsid w:val="0076279E"/>
    <w:rsid w:val="0076687D"/>
    <w:rsid w:val="00766C9E"/>
    <w:rsid w:val="00767577"/>
    <w:rsid w:val="007677C4"/>
    <w:rsid w:val="00772E6D"/>
    <w:rsid w:val="00773344"/>
    <w:rsid w:val="00773C8B"/>
    <w:rsid w:val="00773CD9"/>
    <w:rsid w:val="007743C9"/>
    <w:rsid w:val="00776D0A"/>
    <w:rsid w:val="007770F5"/>
    <w:rsid w:val="0078076A"/>
    <w:rsid w:val="0078274F"/>
    <w:rsid w:val="00784E3B"/>
    <w:rsid w:val="007863DA"/>
    <w:rsid w:val="00786CFC"/>
    <w:rsid w:val="00786DFA"/>
    <w:rsid w:val="00787FF0"/>
    <w:rsid w:val="00791137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1ADC"/>
    <w:rsid w:val="007B2030"/>
    <w:rsid w:val="007B2290"/>
    <w:rsid w:val="007B27D1"/>
    <w:rsid w:val="007B4EE5"/>
    <w:rsid w:val="007B6135"/>
    <w:rsid w:val="007B6B67"/>
    <w:rsid w:val="007B782E"/>
    <w:rsid w:val="007C5A21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59F8"/>
    <w:rsid w:val="007D5EFD"/>
    <w:rsid w:val="007D7794"/>
    <w:rsid w:val="007E0D33"/>
    <w:rsid w:val="007E2F35"/>
    <w:rsid w:val="007E3178"/>
    <w:rsid w:val="007E390D"/>
    <w:rsid w:val="007E47DF"/>
    <w:rsid w:val="007E48F5"/>
    <w:rsid w:val="007E4A93"/>
    <w:rsid w:val="007E554F"/>
    <w:rsid w:val="007E5632"/>
    <w:rsid w:val="007E6F1B"/>
    <w:rsid w:val="007E7B41"/>
    <w:rsid w:val="007F17F6"/>
    <w:rsid w:val="007F23A9"/>
    <w:rsid w:val="007F317B"/>
    <w:rsid w:val="007F4744"/>
    <w:rsid w:val="007F59A1"/>
    <w:rsid w:val="007F6314"/>
    <w:rsid w:val="00801917"/>
    <w:rsid w:val="00803B6C"/>
    <w:rsid w:val="0080416B"/>
    <w:rsid w:val="00804B77"/>
    <w:rsid w:val="0080588D"/>
    <w:rsid w:val="008110B3"/>
    <w:rsid w:val="008114D3"/>
    <w:rsid w:val="00811DEF"/>
    <w:rsid w:val="00812FEE"/>
    <w:rsid w:val="008131B2"/>
    <w:rsid w:val="00813FD0"/>
    <w:rsid w:val="00816B23"/>
    <w:rsid w:val="00817E04"/>
    <w:rsid w:val="0082104B"/>
    <w:rsid w:val="008226AC"/>
    <w:rsid w:val="00823B43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4FDA"/>
    <w:rsid w:val="008462D1"/>
    <w:rsid w:val="00846ACC"/>
    <w:rsid w:val="00847328"/>
    <w:rsid w:val="0084758A"/>
    <w:rsid w:val="00847B6F"/>
    <w:rsid w:val="008500F8"/>
    <w:rsid w:val="008512CE"/>
    <w:rsid w:val="008515FC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67D0F"/>
    <w:rsid w:val="008712D5"/>
    <w:rsid w:val="00873895"/>
    <w:rsid w:val="00874A69"/>
    <w:rsid w:val="00875AF4"/>
    <w:rsid w:val="00877332"/>
    <w:rsid w:val="008830EC"/>
    <w:rsid w:val="008832B6"/>
    <w:rsid w:val="00883808"/>
    <w:rsid w:val="0088433B"/>
    <w:rsid w:val="00886E2A"/>
    <w:rsid w:val="00887533"/>
    <w:rsid w:val="00890033"/>
    <w:rsid w:val="008907A2"/>
    <w:rsid w:val="00891112"/>
    <w:rsid w:val="00892A3D"/>
    <w:rsid w:val="00893348"/>
    <w:rsid w:val="00894D7B"/>
    <w:rsid w:val="0089581B"/>
    <w:rsid w:val="008969D6"/>
    <w:rsid w:val="008979DF"/>
    <w:rsid w:val="008A24A6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C079D"/>
    <w:rsid w:val="008C0FBA"/>
    <w:rsid w:val="008C12B3"/>
    <w:rsid w:val="008C1471"/>
    <w:rsid w:val="008C2CB5"/>
    <w:rsid w:val="008C31BF"/>
    <w:rsid w:val="008C54E5"/>
    <w:rsid w:val="008C5C6D"/>
    <w:rsid w:val="008C6079"/>
    <w:rsid w:val="008C621C"/>
    <w:rsid w:val="008C6E36"/>
    <w:rsid w:val="008C71FD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7440"/>
    <w:rsid w:val="00900A36"/>
    <w:rsid w:val="00901B6E"/>
    <w:rsid w:val="00902682"/>
    <w:rsid w:val="00902C55"/>
    <w:rsid w:val="00902EBA"/>
    <w:rsid w:val="00902EEA"/>
    <w:rsid w:val="00903B4E"/>
    <w:rsid w:val="00903B80"/>
    <w:rsid w:val="00903C18"/>
    <w:rsid w:val="009043A9"/>
    <w:rsid w:val="009056F3"/>
    <w:rsid w:val="00905FE0"/>
    <w:rsid w:val="00907379"/>
    <w:rsid w:val="00910A01"/>
    <w:rsid w:val="0091122B"/>
    <w:rsid w:val="0091160E"/>
    <w:rsid w:val="00915774"/>
    <w:rsid w:val="00920734"/>
    <w:rsid w:val="009207D1"/>
    <w:rsid w:val="009221C9"/>
    <w:rsid w:val="00925091"/>
    <w:rsid w:val="00925344"/>
    <w:rsid w:val="00930865"/>
    <w:rsid w:val="00931D6A"/>
    <w:rsid w:val="00931F05"/>
    <w:rsid w:val="0093283D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36B63"/>
    <w:rsid w:val="00940E16"/>
    <w:rsid w:val="0094118B"/>
    <w:rsid w:val="00941C6B"/>
    <w:rsid w:val="00943197"/>
    <w:rsid w:val="0094337A"/>
    <w:rsid w:val="00943395"/>
    <w:rsid w:val="00943785"/>
    <w:rsid w:val="00943A43"/>
    <w:rsid w:val="00944591"/>
    <w:rsid w:val="00944A12"/>
    <w:rsid w:val="00944A21"/>
    <w:rsid w:val="0094628F"/>
    <w:rsid w:val="00952657"/>
    <w:rsid w:val="00954994"/>
    <w:rsid w:val="00954A7B"/>
    <w:rsid w:val="00954ADE"/>
    <w:rsid w:val="0095612C"/>
    <w:rsid w:val="00956AAD"/>
    <w:rsid w:val="009577A9"/>
    <w:rsid w:val="00957BA0"/>
    <w:rsid w:val="00960B01"/>
    <w:rsid w:val="00962E34"/>
    <w:rsid w:val="00964A5D"/>
    <w:rsid w:val="00966B3C"/>
    <w:rsid w:val="00967127"/>
    <w:rsid w:val="009718FB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489E"/>
    <w:rsid w:val="009A522B"/>
    <w:rsid w:val="009A58A7"/>
    <w:rsid w:val="009B04DC"/>
    <w:rsid w:val="009B2780"/>
    <w:rsid w:val="009B4E8B"/>
    <w:rsid w:val="009B53AA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C6DFA"/>
    <w:rsid w:val="009D0109"/>
    <w:rsid w:val="009D097D"/>
    <w:rsid w:val="009D1AE6"/>
    <w:rsid w:val="009D2619"/>
    <w:rsid w:val="009D477C"/>
    <w:rsid w:val="009D6A1F"/>
    <w:rsid w:val="009E0265"/>
    <w:rsid w:val="009E032C"/>
    <w:rsid w:val="009E2AFE"/>
    <w:rsid w:val="009E487C"/>
    <w:rsid w:val="009E4D07"/>
    <w:rsid w:val="009F0F72"/>
    <w:rsid w:val="009F12E2"/>
    <w:rsid w:val="009F19F9"/>
    <w:rsid w:val="009F2C09"/>
    <w:rsid w:val="009F38CE"/>
    <w:rsid w:val="009F6605"/>
    <w:rsid w:val="00A0062C"/>
    <w:rsid w:val="00A00AC9"/>
    <w:rsid w:val="00A04F09"/>
    <w:rsid w:val="00A077D7"/>
    <w:rsid w:val="00A10874"/>
    <w:rsid w:val="00A10FCE"/>
    <w:rsid w:val="00A1247C"/>
    <w:rsid w:val="00A139EE"/>
    <w:rsid w:val="00A14618"/>
    <w:rsid w:val="00A15660"/>
    <w:rsid w:val="00A16BD9"/>
    <w:rsid w:val="00A16C25"/>
    <w:rsid w:val="00A213C2"/>
    <w:rsid w:val="00A21F8F"/>
    <w:rsid w:val="00A22EB0"/>
    <w:rsid w:val="00A23791"/>
    <w:rsid w:val="00A250BF"/>
    <w:rsid w:val="00A2519D"/>
    <w:rsid w:val="00A25795"/>
    <w:rsid w:val="00A25AEB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442"/>
    <w:rsid w:val="00A4776E"/>
    <w:rsid w:val="00A5030A"/>
    <w:rsid w:val="00A51F6E"/>
    <w:rsid w:val="00A5302F"/>
    <w:rsid w:val="00A53478"/>
    <w:rsid w:val="00A55C5A"/>
    <w:rsid w:val="00A57072"/>
    <w:rsid w:val="00A570E3"/>
    <w:rsid w:val="00A5752F"/>
    <w:rsid w:val="00A62518"/>
    <w:rsid w:val="00A63D08"/>
    <w:rsid w:val="00A662A3"/>
    <w:rsid w:val="00A66639"/>
    <w:rsid w:val="00A67D08"/>
    <w:rsid w:val="00A70296"/>
    <w:rsid w:val="00A724AE"/>
    <w:rsid w:val="00A73CAF"/>
    <w:rsid w:val="00A74C94"/>
    <w:rsid w:val="00A7546E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432F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BAA"/>
    <w:rsid w:val="00AD2019"/>
    <w:rsid w:val="00AD242D"/>
    <w:rsid w:val="00AD2B00"/>
    <w:rsid w:val="00AD3FC0"/>
    <w:rsid w:val="00AD4062"/>
    <w:rsid w:val="00AD5179"/>
    <w:rsid w:val="00AE0753"/>
    <w:rsid w:val="00AE0D6D"/>
    <w:rsid w:val="00AE102A"/>
    <w:rsid w:val="00AE34B2"/>
    <w:rsid w:val="00AE3F7A"/>
    <w:rsid w:val="00AE7B4C"/>
    <w:rsid w:val="00AF121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0A53"/>
    <w:rsid w:val="00B21444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436E"/>
    <w:rsid w:val="00B35380"/>
    <w:rsid w:val="00B35785"/>
    <w:rsid w:val="00B3772B"/>
    <w:rsid w:val="00B40629"/>
    <w:rsid w:val="00B42CD9"/>
    <w:rsid w:val="00B432B8"/>
    <w:rsid w:val="00B43749"/>
    <w:rsid w:val="00B44CF9"/>
    <w:rsid w:val="00B4532E"/>
    <w:rsid w:val="00B455EC"/>
    <w:rsid w:val="00B5140E"/>
    <w:rsid w:val="00B5463A"/>
    <w:rsid w:val="00B54B9F"/>
    <w:rsid w:val="00B57A33"/>
    <w:rsid w:val="00B63F28"/>
    <w:rsid w:val="00B6465A"/>
    <w:rsid w:val="00B6562C"/>
    <w:rsid w:val="00B675B7"/>
    <w:rsid w:val="00B70235"/>
    <w:rsid w:val="00B706F1"/>
    <w:rsid w:val="00B70E84"/>
    <w:rsid w:val="00B71AEC"/>
    <w:rsid w:val="00B73C27"/>
    <w:rsid w:val="00B74452"/>
    <w:rsid w:val="00B76136"/>
    <w:rsid w:val="00B769E4"/>
    <w:rsid w:val="00B76F2E"/>
    <w:rsid w:val="00B773D4"/>
    <w:rsid w:val="00B7790A"/>
    <w:rsid w:val="00B817B5"/>
    <w:rsid w:val="00B837DD"/>
    <w:rsid w:val="00B83E44"/>
    <w:rsid w:val="00B84CEC"/>
    <w:rsid w:val="00B85A8F"/>
    <w:rsid w:val="00B90450"/>
    <w:rsid w:val="00B90643"/>
    <w:rsid w:val="00B9080E"/>
    <w:rsid w:val="00B91A9D"/>
    <w:rsid w:val="00B91D90"/>
    <w:rsid w:val="00B91F43"/>
    <w:rsid w:val="00B931E8"/>
    <w:rsid w:val="00B944D1"/>
    <w:rsid w:val="00B944FC"/>
    <w:rsid w:val="00B94C0D"/>
    <w:rsid w:val="00BA3587"/>
    <w:rsid w:val="00BA66EA"/>
    <w:rsid w:val="00BB0FD5"/>
    <w:rsid w:val="00BB1F39"/>
    <w:rsid w:val="00BB2604"/>
    <w:rsid w:val="00BB2891"/>
    <w:rsid w:val="00BB2BB2"/>
    <w:rsid w:val="00BB3439"/>
    <w:rsid w:val="00BB48B7"/>
    <w:rsid w:val="00BB496C"/>
    <w:rsid w:val="00BB643E"/>
    <w:rsid w:val="00BC0B21"/>
    <w:rsid w:val="00BC1E4B"/>
    <w:rsid w:val="00BC3516"/>
    <w:rsid w:val="00BC5309"/>
    <w:rsid w:val="00BC5619"/>
    <w:rsid w:val="00BC5626"/>
    <w:rsid w:val="00BC6353"/>
    <w:rsid w:val="00BC705D"/>
    <w:rsid w:val="00BD2381"/>
    <w:rsid w:val="00BD34CC"/>
    <w:rsid w:val="00BD420A"/>
    <w:rsid w:val="00BD5A69"/>
    <w:rsid w:val="00BE3171"/>
    <w:rsid w:val="00BE3225"/>
    <w:rsid w:val="00BE3E8A"/>
    <w:rsid w:val="00BE4D59"/>
    <w:rsid w:val="00BE6174"/>
    <w:rsid w:val="00BE6581"/>
    <w:rsid w:val="00BE6FED"/>
    <w:rsid w:val="00BE7931"/>
    <w:rsid w:val="00BF33EA"/>
    <w:rsid w:val="00BF5476"/>
    <w:rsid w:val="00BF57BA"/>
    <w:rsid w:val="00BF6617"/>
    <w:rsid w:val="00BF7611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606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26D6"/>
    <w:rsid w:val="00C342CA"/>
    <w:rsid w:val="00C34AD3"/>
    <w:rsid w:val="00C34C8A"/>
    <w:rsid w:val="00C3503C"/>
    <w:rsid w:val="00C3505F"/>
    <w:rsid w:val="00C3563D"/>
    <w:rsid w:val="00C36159"/>
    <w:rsid w:val="00C36D5D"/>
    <w:rsid w:val="00C405BC"/>
    <w:rsid w:val="00C439F3"/>
    <w:rsid w:val="00C445ED"/>
    <w:rsid w:val="00C4703E"/>
    <w:rsid w:val="00C47DC5"/>
    <w:rsid w:val="00C5078A"/>
    <w:rsid w:val="00C50C4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77FA"/>
    <w:rsid w:val="00C67BB2"/>
    <w:rsid w:val="00C701BC"/>
    <w:rsid w:val="00C706D7"/>
    <w:rsid w:val="00C71D60"/>
    <w:rsid w:val="00C75745"/>
    <w:rsid w:val="00C75D9D"/>
    <w:rsid w:val="00C8226A"/>
    <w:rsid w:val="00C826DE"/>
    <w:rsid w:val="00C84B4C"/>
    <w:rsid w:val="00C84D92"/>
    <w:rsid w:val="00C87C80"/>
    <w:rsid w:val="00C90433"/>
    <w:rsid w:val="00C917AF"/>
    <w:rsid w:val="00C92553"/>
    <w:rsid w:val="00C93B72"/>
    <w:rsid w:val="00C9459D"/>
    <w:rsid w:val="00C97921"/>
    <w:rsid w:val="00CA0394"/>
    <w:rsid w:val="00CA06CA"/>
    <w:rsid w:val="00CA15D5"/>
    <w:rsid w:val="00CA1C80"/>
    <w:rsid w:val="00CA280F"/>
    <w:rsid w:val="00CA282B"/>
    <w:rsid w:val="00CA28AC"/>
    <w:rsid w:val="00CA29B9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1D09"/>
    <w:rsid w:val="00CB32E1"/>
    <w:rsid w:val="00CB4167"/>
    <w:rsid w:val="00CB4176"/>
    <w:rsid w:val="00CB48BC"/>
    <w:rsid w:val="00CB5982"/>
    <w:rsid w:val="00CB607F"/>
    <w:rsid w:val="00CB6B74"/>
    <w:rsid w:val="00CB7515"/>
    <w:rsid w:val="00CB78BB"/>
    <w:rsid w:val="00CC0AF3"/>
    <w:rsid w:val="00CC1588"/>
    <w:rsid w:val="00CC1743"/>
    <w:rsid w:val="00CC20A1"/>
    <w:rsid w:val="00CC2F31"/>
    <w:rsid w:val="00CC3D5B"/>
    <w:rsid w:val="00CC4D75"/>
    <w:rsid w:val="00CC68F2"/>
    <w:rsid w:val="00CC7881"/>
    <w:rsid w:val="00CD0793"/>
    <w:rsid w:val="00CD4E50"/>
    <w:rsid w:val="00CD4F24"/>
    <w:rsid w:val="00CD56F9"/>
    <w:rsid w:val="00CD61D9"/>
    <w:rsid w:val="00CD66F1"/>
    <w:rsid w:val="00CD682D"/>
    <w:rsid w:val="00CD7843"/>
    <w:rsid w:val="00CE097C"/>
    <w:rsid w:val="00CE0CDC"/>
    <w:rsid w:val="00CE0F66"/>
    <w:rsid w:val="00CE12ED"/>
    <w:rsid w:val="00CE1B09"/>
    <w:rsid w:val="00CE1EBC"/>
    <w:rsid w:val="00CE2301"/>
    <w:rsid w:val="00CE288E"/>
    <w:rsid w:val="00CE3209"/>
    <w:rsid w:val="00CE320A"/>
    <w:rsid w:val="00CE4573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F97"/>
    <w:rsid w:val="00D06891"/>
    <w:rsid w:val="00D10C3C"/>
    <w:rsid w:val="00D12568"/>
    <w:rsid w:val="00D13E97"/>
    <w:rsid w:val="00D147E7"/>
    <w:rsid w:val="00D1595E"/>
    <w:rsid w:val="00D165C4"/>
    <w:rsid w:val="00D20604"/>
    <w:rsid w:val="00D2067B"/>
    <w:rsid w:val="00D20AE3"/>
    <w:rsid w:val="00D2303C"/>
    <w:rsid w:val="00D235F1"/>
    <w:rsid w:val="00D24D1B"/>
    <w:rsid w:val="00D258E0"/>
    <w:rsid w:val="00D272D3"/>
    <w:rsid w:val="00D2761D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4781E"/>
    <w:rsid w:val="00D502AC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22EF"/>
    <w:rsid w:val="00D634DB"/>
    <w:rsid w:val="00D657FC"/>
    <w:rsid w:val="00D674D2"/>
    <w:rsid w:val="00D67C3B"/>
    <w:rsid w:val="00D70C7A"/>
    <w:rsid w:val="00D73049"/>
    <w:rsid w:val="00D74ACA"/>
    <w:rsid w:val="00D74B29"/>
    <w:rsid w:val="00D75362"/>
    <w:rsid w:val="00D758A3"/>
    <w:rsid w:val="00D75D37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83"/>
    <w:rsid w:val="00D901B8"/>
    <w:rsid w:val="00D906E1"/>
    <w:rsid w:val="00D91515"/>
    <w:rsid w:val="00D93BFF"/>
    <w:rsid w:val="00D93FFB"/>
    <w:rsid w:val="00D94C43"/>
    <w:rsid w:val="00D97410"/>
    <w:rsid w:val="00DA11D5"/>
    <w:rsid w:val="00DA15E8"/>
    <w:rsid w:val="00DA189E"/>
    <w:rsid w:val="00DA213C"/>
    <w:rsid w:val="00DA2576"/>
    <w:rsid w:val="00DA3850"/>
    <w:rsid w:val="00DA551D"/>
    <w:rsid w:val="00DA716E"/>
    <w:rsid w:val="00DA7649"/>
    <w:rsid w:val="00DB1039"/>
    <w:rsid w:val="00DB1250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69FD"/>
    <w:rsid w:val="00DD773A"/>
    <w:rsid w:val="00DE1387"/>
    <w:rsid w:val="00DE26F8"/>
    <w:rsid w:val="00DE342A"/>
    <w:rsid w:val="00DE4BC4"/>
    <w:rsid w:val="00DE65E4"/>
    <w:rsid w:val="00DE71F6"/>
    <w:rsid w:val="00DE7CEE"/>
    <w:rsid w:val="00DF09C8"/>
    <w:rsid w:val="00DF175B"/>
    <w:rsid w:val="00DF2D4A"/>
    <w:rsid w:val="00DF4367"/>
    <w:rsid w:val="00DF4E3D"/>
    <w:rsid w:val="00DF7088"/>
    <w:rsid w:val="00DF742F"/>
    <w:rsid w:val="00DF7600"/>
    <w:rsid w:val="00DF7D33"/>
    <w:rsid w:val="00E0165A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44E9"/>
    <w:rsid w:val="00E156EB"/>
    <w:rsid w:val="00E163BE"/>
    <w:rsid w:val="00E168FD"/>
    <w:rsid w:val="00E17218"/>
    <w:rsid w:val="00E23EA1"/>
    <w:rsid w:val="00E24400"/>
    <w:rsid w:val="00E260C3"/>
    <w:rsid w:val="00E26463"/>
    <w:rsid w:val="00E27299"/>
    <w:rsid w:val="00E30180"/>
    <w:rsid w:val="00E305FB"/>
    <w:rsid w:val="00E30D1F"/>
    <w:rsid w:val="00E30ECD"/>
    <w:rsid w:val="00E3115C"/>
    <w:rsid w:val="00E31ADD"/>
    <w:rsid w:val="00E320E1"/>
    <w:rsid w:val="00E338A2"/>
    <w:rsid w:val="00E33B37"/>
    <w:rsid w:val="00E3647B"/>
    <w:rsid w:val="00E403D3"/>
    <w:rsid w:val="00E41094"/>
    <w:rsid w:val="00E44B4D"/>
    <w:rsid w:val="00E44D2A"/>
    <w:rsid w:val="00E45367"/>
    <w:rsid w:val="00E46338"/>
    <w:rsid w:val="00E50ADE"/>
    <w:rsid w:val="00E50D3D"/>
    <w:rsid w:val="00E522A6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0253"/>
    <w:rsid w:val="00E61B8F"/>
    <w:rsid w:val="00E61C03"/>
    <w:rsid w:val="00E629AF"/>
    <w:rsid w:val="00E629EF"/>
    <w:rsid w:val="00E62EA7"/>
    <w:rsid w:val="00E63BB5"/>
    <w:rsid w:val="00E643EB"/>
    <w:rsid w:val="00E65375"/>
    <w:rsid w:val="00E66DA2"/>
    <w:rsid w:val="00E66E1F"/>
    <w:rsid w:val="00E67469"/>
    <w:rsid w:val="00E71E66"/>
    <w:rsid w:val="00E72994"/>
    <w:rsid w:val="00E73495"/>
    <w:rsid w:val="00E73CD7"/>
    <w:rsid w:val="00E75122"/>
    <w:rsid w:val="00E75B42"/>
    <w:rsid w:val="00E8092C"/>
    <w:rsid w:val="00E821AC"/>
    <w:rsid w:val="00E83054"/>
    <w:rsid w:val="00E83440"/>
    <w:rsid w:val="00E8388A"/>
    <w:rsid w:val="00E85A30"/>
    <w:rsid w:val="00E877A0"/>
    <w:rsid w:val="00E90291"/>
    <w:rsid w:val="00E90DBB"/>
    <w:rsid w:val="00E93CAA"/>
    <w:rsid w:val="00E956D8"/>
    <w:rsid w:val="00E959F3"/>
    <w:rsid w:val="00E95D57"/>
    <w:rsid w:val="00E96EB8"/>
    <w:rsid w:val="00E97100"/>
    <w:rsid w:val="00EA0CF6"/>
    <w:rsid w:val="00EA117C"/>
    <w:rsid w:val="00EA2C77"/>
    <w:rsid w:val="00EA2F73"/>
    <w:rsid w:val="00EA4AD9"/>
    <w:rsid w:val="00EA5F17"/>
    <w:rsid w:val="00EA6213"/>
    <w:rsid w:val="00EA7061"/>
    <w:rsid w:val="00EA74B0"/>
    <w:rsid w:val="00EA7DF5"/>
    <w:rsid w:val="00EB1BE1"/>
    <w:rsid w:val="00EB2A3C"/>
    <w:rsid w:val="00EB363D"/>
    <w:rsid w:val="00EB4FBA"/>
    <w:rsid w:val="00EB516A"/>
    <w:rsid w:val="00EB651A"/>
    <w:rsid w:val="00EC15C6"/>
    <w:rsid w:val="00EC1C49"/>
    <w:rsid w:val="00EC572E"/>
    <w:rsid w:val="00ED0A8F"/>
    <w:rsid w:val="00ED1FF9"/>
    <w:rsid w:val="00ED240C"/>
    <w:rsid w:val="00ED24B3"/>
    <w:rsid w:val="00ED4727"/>
    <w:rsid w:val="00ED52C7"/>
    <w:rsid w:val="00ED5466"/>
    <w:rsid w:val="00ED5E58"/>
    <w:rsid w:val="00ED6B5A"/>
    <w:rsid w:val="00EE2143"/>
    <w:rsid w:val="00EE48FB"/>
    <w:rsid w:val="00EE50AE"/>
    <w:rsid w:val="00EF136A"/>
    <w:rsid w:val="00EF17A0"/>
    <w:rsid w:val="00EF1B8C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192A"/>
    <w:rsid w:val="00F02D20"/>
    <w:rsid w:val="00F03906"/>
    <w:rsid w:val="00F06206"/>
    <w:rsid w:val="00F065FF"/>
    <w:rsid w:val="00F07715"/>
    <w:rsid w:val="00F100D0"/>
    <w:rsid w:val="00F1050C"/>
    <w:rsid w:val="00F10ADC"/>
    <w:rsid w:val="00F113D7"/>
    <w:rsid w:val="00F11C12"/>
    <w:rsid w:val="00F15716"/>
    <w:rsid w:val="00F1620C"/>
    <w:rsid w:val="00F16E1D"/>
    <w:rsid w:val="00F174A2"/>
    <w:rsid w:val="00F20549"/>
    <w:rsid w:val="00F20D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738"/>
    <w:rsid w:val="00F50D06"/>
    <w:rsid w:val="00F51A17"/>
    <w:rsid w:val="00F51D78"/>
    <w:rsid w:val="00F52D80"/>
    <w:rsid w:val="00F532D3"/>
    <w:rsid w:val="00F55653"/>
    <w:rsid w:val="00F56EFC"/>
    <w:rsid w:val="00F614AA"/>
    <w:rsid w:val="00F63078"/>
    <w:rsid w:val="00F634C5"/>
    <w:rsid w:val="00F63934"/>
    <w:rsid w:val="00F6636C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4325"/>
    <w:rsid w:val="00F75008"/>
    <w:rsid w:val="00F75114"/>
    <w:rsid w:val="00F75A2F"/>
    <w:rsid w:val="00F75A8B"/>
    <w:rsid w:val="00F75BE4"/>
    <w:rsid w:val="00F76258"/>
    <w:rsid w:val="00F77436"/>
    <w:rsid w:val="00F827FB"/>
    <w:rsid w:val="00F8288C"/>
    <w:rsid w:val="00F83051"/>
    <w:rsid w:val="00F918B5"/>
    <w:rsid w:val="00F91D93"/>
    <w:rsid w:val="00F9286C"/>
    <w:rsid w:val="00F93A60"/>
    <w:rsid w:val="00F93C4E"/>
    <w:rsid w:val="00F94AB2"/>
    <w:rsid w:val="00F957B2"/>
    <w:rsid w:val="00F957B5"/>
    <w:rsid w:val="00F96C20"/>
    <w:rsid w:val="00FA0C2F"/>
    <w:rsid w:val="00FA2C82"/>
    <w:rsid w:val="00FA2F68"/>
    <w:rsid w:val="00FA3187"/>
    <w:rsid w:val="00FA6976"/>
    <w:rsid w:val="00FA6E9C"/>
    <w:rsid w:val="00FB07EC"/>
    <w:rsid w:val="00FB0FF3"/>
    <w:rsid w:val="00FB10FC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1F2F"/>
    <w:rsid w:val="00FC28D9"/>
    <w:rsid w:val="00FC4721"/>
    <w:rsid w:val="00FD0477"/>
    <w:rsid w:val="00FD0A08"/>
    <w:rsid w:val="00FD0C81"/>
    <w:rsid w:val="00FD0E16"/>
    <w:rsid w:val="00FD2510"/>
    <w:rsid w:val="00FD3C12"/>
    <w:rsid w:val="00FD3C81"/>
    <w:rsid w:val="00FD573F"/>
    <w:rsid w:val="00FD6453"/>
    <w:rsid w:val="00FD7B2B"/>
    <w:rsid w:val="00FD7DD7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2308"/>
    <w:rsid w:val="00FF2854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7D"/>
    <w:pPr>
      <w:spacing w:after="200" w:line="276" w:lineRule="auto"/>
    </w:pPr>
    <w:rPr>
      <w:rFonts w:cs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E6470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E6470"/>
    <w:rPr>
      <w:rFonts w:ascii="Cambria" w:hAnsi="Cambria" w:cs="Times New Roman"/>
      <w:i/>
      <w:iCs/>
      <w:color w:val="365F91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EB4FB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B4FB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90D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90DBB"/>
    <w:rPr>
      <w:rFonts w:cs="Times New Roman"/>
    </w:rPr>
  </w:style>
  <w:style w:type="paragraph" w:styleId="ListParagraph">
    <w:name w:val="List Paragraph"/>
    <w:basedOn w:val="Normal"/>
    <w:uiPriority w:val="99"/>
    <w:qFormat/>
    <w:rsid w:val="00E65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758A3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D758A3"/>
    <w:rPr>
      <w:rFonts w:cs="Times New Roman"/>
      <w:vertAlign w:val="superscript"/>
    </w:rPr>
  </w:style>
  <w:style w:type="paragraph" w:customStyle="1" w:styleId="14-15">
    <w:name w:val="14-15"/>
    <w:basedOn w:val="Normal"/>
    <w:uiPriority w:val="99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4354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3542F"/>
    <w:rPr>
      <w:rFonts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43542F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uiPriority w:val="99"/>
    <w:rsid w:val="00E73495"/>
    <w:pPr>
      <w:widowControl w:val="0"/>
      <w:autoSpaceDE w:val="0"/>
      <w:autoSpaceDN w:val="0"/>
    </w:pPr>
    <w:rPr>
      <w:szCs w:val="20"/>
    </w:rPr>
  </w:style>
  <w:style w:type="paragraph" w:customStyle="1" w:styleId="a">
    <w:name w:val="текст сноски"/>
    <w:basedOn w:val="Normal"/>
    <w:uiPriority w:val="99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5822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2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228D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2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228D"/>
    <w:rPr>
      <w:b/>
      <w:bCs/>
    </w:rPr>
  </w:style>
  <w:style w:type="paragraph" w:styleId="NormalWeb">
    <w:name w:val="Normal (Web)"/>
    <w:basedOn w:val="Normal"/>
    <w:uiPriority w:val="99"/>
    <w:semiHidden/>
    <w:rsid w:val="00D47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6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6</Pages>
  <Words>1420</Words>
  <Characters>8097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Людмила Александровна</dc:creator>
  <cp:keywords/>
  <dc:description/>
  <cp:lastModifiedBy>777</cp:lastModifiedBy>
  <cp:revision>3</cp:revision>
  <cp:lastPrinted>2024-07-16T12:34:00Z</cp:lastPrinted>
  <dcterms:created xsi:type="dcterms:W3CDTF">2024-07-20T09:35:00Z</dcterms:created>
  <dcterms:modified xsi:type="dcterms:W3CDTF">2024-08-01T14:59:00Z</dcterms:modified>
</cp:coreProperties>
</file>