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ED6E5F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Pr="000939AF" w:rsidRDefault="00C53E57">
      <w:pPr>
        <w:jc w:val="center"/>
        <w:rPr>
          <w:sz w:val="22"/>
          <w:szCs w:val="22"/>
        </w:rPr>
      </w:pPr>
    </w:p>
    <w:p w:rsidR="00C53E57" w:rsidRDefault="00C53E57">
      <w:pPr>
        <w:jc w:val="center"/>
        <w:rPr>
          <w:sz w:val="22"/>
          <w:szCs w:val="22"/>
        </w:rPr>
      </w:pPr>
    </w:p>
    <w:p w:rsidR="001E03AC" w:rsidRDefault="001E03AC">
      <w:pPr>
        <w:jc w:val="center"/>
        <w:rPr>
          <w:sz w:val="22"/>
          <w:szCs w:val="22"/>
        </w:rPr>
      </w:pPr>
    </w:p>
    <w:p w:rsidR="001E03AC" w:rsidRPr="000939AF" w:rsidRDefault="001E03AC">
      <w:pPr>
        <w:jc w:val="center"/>
        <w:rPr>
          <w:sz w:val="22"/>
          <w:szCs w:val="22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 w:rsidP="00527BE7">
      <w:pPr>
        <w:spacing w:line="360" w:lineRule="auto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4268FF" w:rsidTr="004268FF">
        <w:trPr>
          <w:trHeight w:val="260"/>
        </w:trPr>
        <w:tc>
          <w:tcPr>
            <w:tcW w:w="541" w:type="dxa"/>
            <w:hideMark/>
          </w:tcPr>
          <w:p w:rsidR="004268FF" w:rsidRDefault="004268FF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68FF" w:rsidRDefault="004268F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612" w:type="dxa"/>
          </w:tcPr>
          <w:p w:rsidR="004268FF" w:rsidRDefault="004268F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4268FF" w:rsidRDefault="004268FF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68FF" w:rsidRDefault="004268FF" w:rsidP="004268FF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822</w:t>
            </w:r>
          </w:p>
        </w:tc>
      </w:tr>
    </w:tbl>
    <w:p w:rsidR="00AC6766" w:rsidRPr="00A36F0A" w:rsidRDefault="00AC6766" w:rsidP="00527BE7">
      <w:pPr>
        <w:spacing w:line="360" w:lineRule="auto"/>
        <w:jc w:val="both"/>
        <w:rPr>
          <w:sz w:val="26"/>
          <w:szCs w:val="26"/>
        </w:rPr>
      </w:pPr>
    </w:p>
    <w:p w:rsidR="00902272" w:rsidRDefault="00902272" w:rsidP="00527BE7">
      <w:pPr>
        <w:spacing w:line="360" w:lineRule="auto"/>
        <w:jc w:val="both"/>
        <w:rPr>
          <w:sz w:val="26"/>
          <w:szCs w:val="26"/>
        </w:rPr>
      </w:pPr>
    </w:p>
    <w:p w:rsidR="001E03AC" w:rsidRDefault="001E03AC" w:rsidP="00527BE7">
      <w:pPr>
        <w:spacing w:line="360" w:lineRule="auto"/>
        <w:jc w:val="both"/>
        <w:rPr>
          <w:sz w:val="26"/>
          <w:szCs w:val="26"/>
        </w:rPr>
      </w:pPr>
    </w:p>
    <w:p w:rsidR="00F96041" w:rsidRPr="00F96041" w:rsidRDefault="00F96041" w:rsidP="001E03AC">
      <w:pPr>
        <w:suppressAutoHyphens/>
        <w:jc w:val="center"/>
        <w:rPr>
          <w:b/>
          <w:color w:val="FF0000"/>
          <w:sz w:val="26"/>
          <w:szCs w:val="26"/>
        </w:rPr>
      </w:pPr>
      <w:r w:rsidRPr="00F96041">
        <w:rPr>
          <w:b/>
          <w:sz w:val="26"/>
          <w:szCs w:val="26"/>
        </w:rPr>
        <w:t>О внесении изменений в постановлени</w:t>
      </w:r>
      <w:r w:rsidR="00691E31">
        <w:rPr>
          <w:b/>
          <w:sz w:val="26"/>
          <w:szCs w:val="26"/>
        </w:rPr>
        <w:t>я</w:t>
      </w:r>
      <w:r w:rsidRPr="00F96041">
        <w:rPr>
          <w:b/>
          <w:sz w:val="26"/>
          <w:szCs w:val="26"/>
        </w:rPr>
        <w:t xml:space="preserve"> Администрации города Вологды</w:t>
      </w:r>
      <w:r w:rsidR="00ED6E5F">
        <w:rPr>
          <w:b/>
          <w:sz w:val="26"/>
          <w:szCs w:val="26"/>
        </w:rPr>
        <w:t xml:space="preserve"> </w:t>
      </w:r>
      <w:r w:rsidR="001E03AC">
        <w:rPr>
          <w:b/>
          <w:sz w:val="26"/>
          <w:szCs w:val="26"/>
        </w:rPr>
        <w:br/>
      </w:r>
      <w:r w:rsidRPr="00F96041">
        <w:rPr>
          <w:b/>
          <w:sz w:val="26"/>
          <w:szCs w:val="26"/>
        </w:rPr>
        <w:t>от 26 ноября 2012 года № 6883</w:t>
      </w:r>
      <w:r w:rsidR="00691E31">
        <w:rPr>
          <w:b/>
          <w:sz w:val="26"/>
          <w:szCs w:val="26"/>
        </w:rPr>
        <w:t>, от 25 марта 2021 года № 361</w:t>
      </w:r>
    </w:p>
    <w:p w:rsidR="00F96041" w:rsidRPr="00D50B64" w:rsidRDefault="00F96041" w:rsidP="001E03AC">
      <w:pPr>
        <w:suppressAutoHyphens/>
        <w:spacing w:line="360" w:lineRule="auto"/>
        <w:jc w:val="center"/>
        <w:rPr>
          <w:b/>
        </w:rPr>
      </w:pPr>
    </w:p>
    <w:p w:rsidR="00F96041" w:rsidRPr="00F96041" w:rsidRDefault="00F96041" w:rsidP="002B5A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96041">
        <w:rPr>
          <w:sz w:val="26"/>
          <w:szCs w:val="26"/>
        </w:rPr>
        <w:t xml:space="preserve">В связи с кадровыми изменениями </w:t>
      </w:r>
      <w:r>
        <w:rPr>
          <w:sz w:val="26"/>
          <w:szCs w:val="26"/>
        </w:rPr>
        <w:t xml:space="preserve">в Администрации города Вологды,                  </w:t>
      </w:r>
      <w:r w:rsidRPr="00F96041">
        <w:rPr>
          <w:sz w:val="26"/>
          <w:szCs w:val="26"/>
        </w:rPr>
        <w:t xml:space="preserve">на основании статей 27, 42 Устава </w:t>
      </w:r>
      <w:r w:rsidR="002B5A96">
        <w:rPr>
          <w:sz w:val="26"/>
          <w:szCs w:val="26"/>
        </w:rPr>
        <w:t>городского округа города Вологды</w:t>
      </w:r>
      <w:r w:rsidRPr="00F96041">
        <w:rPr>
          <w:sz w:val="26"/>
          <w:szCs w:val="26"/>
        </w:rPr>
        <w:t>:</w:t>
      </w:r>
    </w:p>
    <w:p w:rsidR="00B83B0C" w:rsidRPr="00F96041" w:rsidRDefault="00B83B0C" w:rsidP="00B83B0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 w:rsidRPr="00F96041">
        <w:rPr>
          <w:sz w:val="26"/>
          <w:szCs w:val="26"/>
        </w:rPr>
        <w:t>1. Внести в состав Земельной комиссии пр</w:t>
      </w:r>
      <w:r w:rsidR="006546AA">
        <w:rPr>
          <w:sz w:val="26"/>
          <w:szCs w:val="26"/>
        </w:rPr>
        <w:t xml:space="preserve">и Администрации города Вологды, </w:t>
      </w:r>
      <w:r w:rsidRPr="00F96041">
        <w:rPr>
          <w:sz w:val="26"/>
          <w:szCs w:val="26"/>
        </w:rPr>
        <w:t>утвержденный постановлени</w:t>
      </w:r>
      <w:r w:rsidR="006546AA">
        <w:rPr>
          <w:sz w:val="26"/>
          <w:szCs w:val="26"/>
        </w:rPr>
        <w:t xml:space="preserve">ем Администрации города Вологды </w:t>
      </w:r>
      <w:r w:rsidRPr="00F96041">
        <w:rPr>
          <w:sz w:val="26"/>
          <w:szCs w:val="26"/>
        </w:rPr>
        <w:t>от</w:t>
      </w:r>
      <w:r w:rsidR="00722C7E">
        <w:rPr>
          <w:sz w:val="26"/>
          <w:szCs w:val="26"/>
        </w:rPr>
        <w:t xml:space="preserve"> </w:t>
      </w:r>
      <w:r w:rsidRPr="00F96041">
        <w:rPr>
          <w:sz w:val="26"/>
          <w:szCs w:val="26"/>
        </w:rPr>
        <w:t xml:space="preserve">26 ноября </w:t>
      </w:r>
      <w:r w:rsidR="001E03AC">
        <w:rPr>
          <w:sz w:val="26"/>
          <w:szCs w:val="26"/>
        </w:rPr>
        <w:br/>
      </w:r>
      <w:r w:rsidRPr="00F96041">
        <w:rPr>
          <w:sz w:val="26"/>
          <w:szCs w:val="26"/>
        </w:rPr>
        <w:t>2012 года № 6883 (с последующими изменениями), следующие изменения:</w:t>
      </w:r>
    </w:p>
    <w:p w:rsidR="00B83B0C" w:rsidRDefault="00B83B0C" w:rsidP="003F6407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 w:rsidRPr="00F96041">
        <w:rPr>
          <w:sz w:val="26"/>
          <w:szCs w:val="26"/>
        </w:rPr>
        <w:t xml:space="preserve">1.1. </w:t>
      </w:r>
      <w:r w:rsidR="003F6407">
        <w:rPr>
          <w:sz w:val="26"/>
          <w:szCs w:val="26"/>
        </w:rPr>
        <w:t xml:space="preserve">Ввести в состав </w:t>
      </w:r>
      <w:r w:rsidR="003F6407" w:rsidRPr="00F96041">
        <w:rPr>
          <w:sz w:val="26"/>
          <w:szCs w:val="26"/>
        </w:rPr>
        <w:t>Земельной комиссии при Администрации города Вологды</w:t>
      </w:r>
      <w:r w:rsidR="003F6407">
        <w:rPr>
          <w:sz w:val="26"/>
          <w:szCs w:val="26"/>
        </w:rPr>
        <w:t xml:space="preserve"> </w:t>
      </w:r>
      <w:proofErr w:type="spellStart"/>
      <w:r w:rsidR="007A233F">
        <w:rPr>
          <w:sz w:val="26"/>
          <w:szCs w:val="26"/>
        </w:rPr>
        <w:t>Судинова</w:t>
      </w:r>
      <w:proofErr w:type="spellEnd"/>
      <w:r w:rsidR="007A233F">
        <w:rPr>
          <w:sz w:val="26"/>
          <w:szCs w:val="26"/>
        </w:rPr>
        <w:t xml:space="preserve"> Игоря Юрьевича</w:t>
      </w:r>
      <w:r w:rsidR="003F6407">
        <w:rPr>
          <w:sz w:val="26"/>
          <w:szCs w:val="26"/>
        </w:rPr>
        <w:t xml:space="preserve">, </w:t>
      </w:r>
      <w:r w:rsidR="007A233F">
        <w:rPr>
          <w:sz w:val="26"/>
          <w:szCs w:val="26"/>
        </w:rPr>
        <w:t>первого заместителя</w:t>
      </w:r>
      <w:r w:rsidR="00A850EC">
        <w:rPr>
          <w:sz w:val="26"/>
          <w:szCs w:val="26"/>
        </w:rPr>
        <w:t xml:space="preserve"> Мэра </w:t>
      </w:r>
      <w:r w:rsidR="003F6407" w:rsidRPr="00D27926">
        <w:rPr>
          <w:sz w:val="26"/>
          <w:szCs w:val="26"/>
        </w:rPr>
        <w:t>города Вологды</w:t>
      </w:r>
      <w:r w:rsidR="003F6407">
        <w:rPr>
          <w:sz w:val="26"/>
          <w:szCs w:val="26"/>
        </w:rPr>
        <w:t xml:space="preserve">, </w:t>
      </w:r>
      <w:r w:rsidR="00A850EC">
        <w:rPr>
          <w:sz w:val="26"/>
          <w:szCs w:val="26"/>
        </w:rPr>
        <w:t xml:space="preserve">в качестве </w:t>
      </w:r>
      <w:r w:rsidR="003F6407">
        <w:rPr>
          <w:sz w:val="26"/>
          <w:szCs w:val="26"/>
        </w:rPr>
        <w:t>председателя Земельной комиссии</w:t>
      </w:r>
      <w:r w:rsidR="00A850EC">
        <w:rPr>
          <w:sz w:val="26"/>
          <w:szCs w:val="26"/>
        </w:rPr>
        <w:t xml:space="preserve"> при Администрации города Вологды</w:t>
      </w:r>
      <w:r w:rsidR="003966E4">
        <w:rPr>
          <w:sz w:val="26"/>
          <w:szCs w:val="26"/>
        </w:rPr>
        <w:t>.</w:t>
      </w:r>
    </w:p>
    <w:p w:rsidR="00B83B0C" w:rsidRDefault="00B83B0C" w:rsidP="00B83B0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 w:rsidRPr="00F96041">
        <w:rPr>
          <w:sz w:val="26"/>
          <w:szCs w:val="26"/>
        </w:rPr>
        <w:t xml:space="preserve">1.2. </w:t>
      </w:r>
      <w:r w:rsidR="001716E6">
        <w:rPr>
          <w:sz w:val="26"/>
          <w:szCs w:val="26"/>
        </w:rPr>
        <w:t>И</w:t>
      </w:r>
      <w:r w:rsidR="00E23A73">
        <w:rPr>
          <w:sz w:val="26"/>
          <w:szCs w:val="26"/>
        </w:rPr>
        <w:t>зложи</w:t>
      </w:r>
      <w:r w:rsidR="001716E6">
        <w:rPr>
          <w:sz w:val="26"/>
          <w:szCs w:val="26"/>
        </w:rPr>
        <w:t>ть</w:t>
      </w:r>
      <w:r w:rsidR="00E23A73">
        <w:rPr>
          <w:sz w:val="26"/>
          <w:szCs w:val="26"/>
        </w:rPr>
        <w:t xml:space="preserve"> наименование должности Малышкина Артема Андреевича в следующей редакции:</w:t>
      </w:r>
    </w:p>
    <w:p w:rsidR="00E23A73" w:rsidRDefault="00E23A73" w:rsidP="00B83B0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«начальник Департамента градостроительства Администрации города Вологды, заместитель председателя Земельной комиссии».</w:t>
      </w:r>
    </w:p>
    <w:p w:rsidR="00E23A73" w:rsidRDefault="00E23A73" w:rsidP="00B83B0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215A9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1716E6">
        <w:rPr>
          <w:sz w:val="26"/>
          <w:szCs w:val="26"/>
        </w:rPr>
        <w:t>И</w:t>
      </w:r>
      <w:r>
        <w:rPr>
          <w:sz w:val="26"/>
          <w:szCs w:val="26"/>
        </w:rPr>
        <w:t>зложи</w:t>
      </w:r>
      <w:r w:rsidR="001716E6">
        <w:rPr>
          <w:sz w:val="26"/>
          <w:szCs w:val="26"/>
        </w:rPr>
        <w:t>ть</w:t>
      </w:r>
      <w:r>
        <w:rPr>
          <w:sz w:val="26"/>
          <w:szCs w:val="26"/>
        </w:rPr>
        <w:t xml:space="preserve"> наименование должности Лебедевой Анны Вадимовны в следующей редакции:</w:t>
      </w:r>
    </w:p>
    <w:p w:rsidR="00E23A73" w:rsidRPr="00F96041" w:rsidRDefault="00E23A73" w:rsidP="00B83B0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«заместитель </w:t>
      </w:r>
      <w:proofErr w:type="gramStart"/>
      <w:r>
        <w:rPr>
          <w:sz w:val="26"/>
          <w:szCs w:val="26"/>
        </w:rPr>
        <w:t>начальника Департамента градостроительства Администрации города Вологды</w:t>
      </w:r>
      <w:proofErr w:type="gramEnd"/>
      <w:r>
        <w:rPr>
          <w:sz w:val="26"/>
          <w:szCs w:val="26"/>
        </w:rPr>
        <w:t xml:space="preserve"> по вопросам строительства и землепользования».</w:t>
      </w:r>
    </w:p>
    <w:p w:rsidR="003374F9" w:rsidRPr="00F96041" w:rsidRDefault="00F96041" w:rsidP="003374F9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 w:rsidRPr="00F96041">
        <w:rPr>
          <w:sz w:val="26"/>
          <w:szCs w:val="26"/>
        </w:rPr>
        <w:t xml:space="preserve">2. </w:t>
      </w:r>
      <w:r w:rsidR="003374F9" w:rsidRPr="00F96041">
        <w:rPr>
          <w:sz w:val="26"/>
          <w:szCs w:val="26"/>
        </w:rPr>
        <w:t xml:space="preserve">Внести в состав </w:t>
      </w:r>
      <w:r w:rsidR="003374F9">
        <w:rPr>
          <w:sz w:val="26"/>
          <w:szCs w:val="26"/>
        </w:rPr>
        <w:t>Комиссии по правилам землепользования и застройки</w:t>
      </w:r>
      <w:r w:rsidR="003374F9" w:rsidRPr="00F96041">
        <w:rPr>
          <w:sz w:val="26"/>
          <w:szCs w:val="26"/>
        </w:rPr>
        <w:t xml:space="preserve"> пр</w:t>
      </w:r>
      <w:r w:rsidR="003374F9">
        <w:rPr>
          <w:sz w:val="26"/>
          <w:szCs w:val="26"/>
        </w:rPr>
        <w:t xml:space="preserve">и Администрации города Вологды, </w:t>
      </w:r>
      <w:r w:rsidR="003374F9" w:rsidRPr="00F96041">
        <w:rPr>
          <w:sz w:val="26"/>
          <w:szCs w:val="26"/>
        </w:rPr>
        <w:t>утвержденный постановлени</w:t>
      </w:r>
      <w:r w:rsidR="003374F9">
        <w:rPr>
          <w:sz w:val="26"/>
          <w:szCs w:val="26"/>
        </w:rPr>
        <w:t xml:space="preserve">ем Администрации </w:t>
      </w:r>
      <w:r w:rsidR="003374F9">
        <w:rPr>
          <w:sz w:val="26"/>
          <w:szCs w:val="26"/>
        </w:rPr>
        <w:lastRenderedPageBreak/>
        <w:t xml:space="preserve">города Вологды </w:t>
      </w:r>
      <w:r w:rsidR="003374F9" w:rsidRPr="00F96041">
        <w:rPr>
          <w:sz w:val="26"/>
          <w:szCs w:val="26"/>
        </w:rPr>
        <w:t xml:space="preserve">от </w:t>
      </w:r>
      <w:r w:rsidR="00215A98">
        <w:rPr>
          <w:sz w:val="26"/>
          <w:szCs w:val="26"/>
        </w:rPr>
        <w:t>25 марта 2021</w:t>
      </w:r>
      <w:r w:rsidR="003374F9" w:rsidRPr="00F96041">
        <w:rPr>
          <w:sz w:val="26"/>
          <w:szCs w:val="26"/>
        </w:rPr>
        <w:t xml:space="preserve"> года № </w:t>
      </w:r>
      <w:r w:rsidR="00215A98">
        <w:rPr>
          <w:sz w:val="26"/>
          <w:szCs w:val="26"/>
        </w:rPr>
        <w:t>361</w:t>
      </w:r>
      <w:r w:rsidR="003374F9" w:rsidRPr="00F96041">
        <w:rPr>
          <w:sz w:val="26"/>
          <w:szCs w:val="26"/>
        </w:rPr>
        <w:t xml:space="preserve"> (с последующими изменениями), следующие изменения:</w:t>
      </w:r>
    </w:p>
    <w:p w:rsidR="001E03AC" w:rsidRDefault="00215A98" w:rsidP="003966E4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="003966E4">
        <w:rPr>
          <w:sz w:val="26"/>
          <w:szCs w:val="26"/>
        </w:rPr>
        <w:t xml:space="preserve"> Ввести в состав Комиссии по правилам землепользования и застройки</w:t>
      </w:r>
      <w:r w:rsidR="003966E4" w:rsidRPr="00F96041">
        <w:rPr>
          <w:sz w:val="26"/>
          <w:szCs w:val="26"/>
        </w:rPr>
        <w:t xml:space="preserve"> при Администрации города Вологды</w:t>
      </w:r>
      <w:r w:rsidR="001E03AC">
        <w:rPr>
          <w:sz w:val="26"/>
          <w:szCs w:val="26"/>
        </w:rPr>
        <w:t>:</w:t>
      </w:r>
    </w:p>
    <w:p w:rsidR="003966E4" w:rsidRDefault="00F4671C" w:rsidP="003966E4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2.1.1. </w:t>
      </w:r>
      <w:proofErr w:type="spellStart"/>
      <w:r w:rsidR="003966E4">
        <w:rPr>
          <w:sz w:val="26"/>
          <w:szCs w:val="26"/>
        </w:rPr>
        <w:t>Судинова</w:t>
      </w:r>
      <w:proofErr w:type="spellEnd"/>
      <w:r w:rsidR="003966E4">
        <w:rPr>
          <w:sz w:val="26"/>
          <w:szCs w:val="26"/>
        </w:rPr>
        <w:t xml:space="preserve"> Игоря Юрьевича, первого заместителя Мэра </w:t>
      </w:r>
      <w:r w:rsidR="003966E4" w:rsidRPr="00D27926">
        <w:rPr>
          <w:sz w:val="26"/>
          <w:szCs w:val="26"/>
        </w:rPr>
        <w:t>города Вологды</w:t>
      </w:r>
      <w:r w:rsidR="003966E4">
        <w:rPr>
          <w:sz w:val="26"/>
          <w:szCs w:val="26"/>
        </w:rPr>
        <w:t>, в качестве председателя Комиссии по правилам землепользования и застройки</w:t>
      </w:r>
      <w:r w:rsidR="003966E4" w:rsidRPr="00F96041">
        <w:rPr>
          <w:sz w:val="26"/>
          <w:szCs w:val="26"/>
        </w:rPr>
        <w:t xml:space="preserve"> </w:t>
      </w:r>
      <w:r w:rsidR="003966E4">
        <w:rPr>
          <w:sz w:val="26"/>
          <w:szCs w:val="26"/>
        </w:rPr>
        <w:t>при Администрации города Вологды</w:t>
      </w:r>
      <w:r>
        <w:rPr>
          <w:sz w:val="26"/>
          <w:szCs w:val="26"/>
        </w:rPr>
        <w:t>.</w:t>
      </w:r>
    </w:p>
    <w:p w:rsidR="001E03AC" w:rsidRDefault="00F4671C" w:rsidP="003966E4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2.1.2. </w:t>
      </w:r>
      <w:proofErr w:type="spellStart"/>
      <w:r w:rsidR="001E03AC" w:rsidRPr="00F4671C">
        <w:rPr>
          <w:sz w:val="26"/>
          <w:szCs w:val="26"/>
        </w:rPr>
        <w:t>Сардака</w:t>
      </w:r>
      <w:proofErr w:type="spellEnd"/>
      <w:r w:rsidR="001E03AC" w:rsidRPr="00F4671C">
        <w:rPr>
          <w:sz w:val="26"/>
          <w:szCs w:val="26"/>
        </w:rPr>
        <w:t xml:space="preserve"> Александра Сергеевича, начальника </w:t>
      </w:r>
      <w:proofErr w:type="gramStart"/>
      <w:r w:rsidR="001E03AC" w:rsidRPr="00F4671C">
        <w:rPr>
          <w:sz w:val="26"/>
          <w:szCs w:val="26"/>
        </w:rPr>
        <w:t>Департамента городского хозяйства Администрации города Вологды</w:t>
      </w:r>
      <w:proofErr w:type="gramEnd"/>
      <w:r w:rsidR="001E03AC" w:rsidRPr="00F4671C">
        <w:rPr>
          <w:sz w:val="26"/>
          <w:szCs w:val="26"/>
        </w:rPr>
        <w:t>.</w:t>
      </w:r>
    </w:p>
    <w:p w:rsidR="003966E4" w:rsidRDefault="003966E4" w:rsidP="003966E4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Изложить наименование должности Малышкина Артема Андреевича в следующей редакции:</w:t>
      </w:r>
    </w:p>
    <w:p w:rsidR="003966E4" w:rsidRDefault="003966E4" w:rsidP="003966E4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«начальник Департамента градостроительства Администрации города Вологды, заместитель председателя Комиссии по правилам землепользования и застройки».</w:t>
      </w:r>
    </w:p>
    <w:p w:rsidR="00F4671C" w:rsidRPr="00F4671C" w:rsidRDefault="001E03AC" w:rsidP="001E03A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 w:rsidRPr="00F4671C">
        <w:rPr>
          <w:sz w:val="26"/>
          <w:szCs w:val="26"/>
        </w:rPr>
        <w:t>2.3. Вывести из состава Комиссии по правилам землепользования и застройки при Администрации города Вологды</w:t>
      </w:r>
      <w:r w:rsidR="00F4671C" w:rsidRPr="00F4671C">
        <w:rPr>
          <w:sz w:val="26"/>
          <w:szCs w:val="26"/>
        </w:rPr>
        <w:t>:</w:t>
      </w:r>
    </w:p>
    <w:p w:rsidR="00F4671C" w:rsidRPr="00F4671C" w:rsidRDefault="00F4671C" w:rsidP="001E03A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 w:rsidRPr="00F4671C">
        <w:rPr>
          <w:sz w:val="26"/>
          <w:szCs w:val="26"/>
        </w:rPr>
        <w:t xml:space="preserve">2.3.1. </w:t>
      </w:r>
      <w:r w:rsidR="001E03AC" w:rsidRPr="00F4671C">
        <w:rPr>
          <w:sz w:val="26"/>
          <w:szCs w:val="26"/>
        </w:rPr>
        <w:t>С.В. Кудрявцеву</w:t>
      </w:r>
      <w:r w:rsidRPr="00F4671C">
        <w:rPr>
          <w:sz w:val="26"/>
          <w:szCs w:val="26"/>
        </w:rPr>
        <w:t>.</w:t>
      </w:r>
    </w:p>
    <w:p w:rsidR="001E03AC" w:rsidRDefault="00F4671C" w:rsidP="001E03AC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  <w:r w:rsidRPr="00F4671C">
        <w:rPr>
          <w:sz w:val="26"/>
          <w:szCs w:val="26"/>
        </w:rPr>
        <w:t xml:space="preserve">2.3.2. </w:t>
      </w:r>
      <w:r w:rsidR="001E03AC" w:rsidRPr="00F4671C">
        <w:rPr>
          <w:sz w:val="26"/>
          <w:szCs w:val="26"/>
        </w:rPr>
        <w:t>Л.В. Степанова.</w:t>
      </w:r>
    </w:p>
    <w:p w:rsidR="00F4671C" w:rsidRDefault="001C3363" w:rsidP="009319CC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3. </w:t>
      </w:r>
      <w:r w:rsidR="00F96041" w:rsidRPr="00F96041">
        <w:rPr>
          <w:sz w:val="26"/>
          <w:szCs w:val="26"/>
        </w:rPr>
        <w:t xml:space="preserve">Настоящее </w:t>
      </w:r>
      <w:r w:rsidR="004C634F">
        <w:rPr>
          <w:sz w:val="26"/>
          <w:szCs w:val="26"/>
        </w:rPr>
        <w:t>постановление</w:t>
      </w:r>
      <w:r w:rsidR="00F96041" w:rsidRPr="00F96041">
        <w:rPr>
          <w:sz w:val="26"/>
          <w:szCs w:val="26"/>
        </w:rPr>
        <w:t xml:space="preserve"> подлежит официальному опубликованию                     в газете «Вологодские новости», размещению на официальном сайте Администрации города Вологды в информационно-телек</w:t>
      </w:r>
      <w:r w:rsidR="009319CC">
        <w:rPr>
          <w:sz w:val="26"/>
          <w:szCs w:val="26"/>
        </w:rPr>
        <w:t xml:space="preserve">оммуникационной сети «Интернет» и </w:t>
      </w:r>
      <w:r w:rsidR="009319CC">
        <w:rPr>
          <w:sz w:val="26"/>
        </w:rPr>
        <w:t xml:space="preserve">распространяется на правоотношения, возникшие с </w:t>
      </w:r>
      <w:r>
        <w:rPr>
          <w:sz w:val="26"/>
        </w:rPr>
        <w:t xml:space="preserve">20 мая </w:t>
      </w:r>
      <w:r w:rsidR="004C634F">
        <w:rPr>
          <w:sz w:val="26"/>
        </w:rPr>
        <w:t>20</w:t>
      </w:r>
      <w:r w:rsidR="00A96C57">
        <w:rPr>
          <w:sz w:val="26"/>
        </w:rPr>
        <w:t>24</w:t>
      </w:r>
      <w:r w:rsidR="004C634F">
        <w:rPr>
          <w:sz w:val="26"/>
        </w:rPr>
        <w:t xml:space="preserve"> года</w:t>
      </w:r>
      <w:r w:rsidR="00F4671C">
        <w:rPr>
          <w:sz w:val="26"/>
        </w:rPr>
        <w:t>, за исключением:</w:t>
      </w:r>
    </w:p>
    <w:p w:rsidR="00F4671C" w:rsidRDefault="00F4671C" w:rsidP="009319CC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подпункта 2.1.2 настоящего постановления, распространяющегося на правоотношения с 17 июня 2024 года;</w:t>
      </w:r>
    </w:p>
    <w:p w:rsidR="00F4671C" w:rsidRDefault="00F4671C" w:rsidP="00F4671C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подпункта 2.3.1 настоящего постановления, распространяющегося на правоотношения с </w:t>
      </w:r>
      <w:r w:rsidR="005A46E3">
        <w:rPr>
          <w:sz w:val="26"/>
        </w:rPr>
        <w:t>06</w:t>
      </w:r>
      <w:r>
        <w:rPr>
          <w:sz w:val="26"/>
        </w:rPr>
        <w:t xml:space="preserve"> июня 2024 года;</w:t>
      </w:r>
    </w:p>
    <w:p w:rsidR="009319CC" w:rsidRPr="00C242B7" w:rsidRDefault="00F4671C" w:rsidP="009319CC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подпункта 2.3.2, распространяющегося на правоотношения с 27 апреля </w:t>
      </w:r>
      <w:r>
        <w:rPr>
          <w:sz w:val="26"/>
        </w:rPr>
        <w:br/>
        <w:t>2024 года</w:t>
      </w:r>
      <w:r w:rsidR="00040077">
        <w:rPr>
          <w:sz w:val="26"/>
        </w:rPr>
        <w:t>.</w:t>
      </w:r>
      <w:r w:rsidR="009319CC">
        <w:rPr>
          <w:sz w:val="26"/>
        </w:rPr>
        <w:t xml:space="preserve">                </w:t>
      </w:r>
    </w:p>
    <w:p w:rsidR="00D50B64" w:rsidRDefault="00D50B64" w:rsidP="00D50B64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</w:p>
    <w:p w:rsidR="001E03AC" w:rsidRDefault="001E03AC" w:rsidP="00D50B64">
      <w:pPr>
        <w:pStyle w:val="af1"/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6"/>
          <w:szCs w:val="26"/>
        </w:rPr>
      </w:pPr>
    </w:p>
    <w:p w:rsidR="001C3363" w:rsidRDefault="001C3363" w:rsidP="002E2612">
      <w:pPr>
        <w:ind w:right="141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1A2398" w:rsidRDefault="00F6588B" w:rsidP="00F4671C">
      <w:pPr>
        <w:ind w:right="141"/>
        <w:rPr>
          <w:sz w:val="26"/>
          <w:szCs w:val="26"/>
        </w:rPr>
      </w:pPr>
      <w:r>
        <w:rPr>
          <w:sz w:val="26"/>
          <w:szCs w:val="26"/>
        </w:rPr>
        <w:t>Мэр</w:t>
      </w:r>
      <w:r w:rsidR="001C3363">
        <w:rPr>
          <w:sz w:val="26"/>
          <w:szCs w:val="26"/>
        </w:rPr>
        <w:t xml:space="preserve">а </w:t>
      </w:r>
      <w:r w:rsidR="00447BB0" w:rsidRPr="00447BB0">
        <w:rPr>
          <w:sz w:val="26"/>
          <w:szCs w:val="26"/>
        </w:rPr>
        <w:t>города</w:t>
      </w:r>
      <w:r w:rsidR="00BD54EA">
        <w:rPr>
          <w:sz w:val="26"/>
          <w:szCs w:val="26"/>
        </w:rPr>
        <w:t xml:space="preserve"> </w:t>
      </w:r>
      <w:r w:rsidR="00447BB0" w:rsidRPr="00447BB0">
        <w:rPr>
          <w:sz w:val="26"/>
          <w:szCs w:val="26"/>
        </w:rPr>
        <w:t xml:space="preserve">Вологды                                                          </w:t>
      </w:r>
      <w:r w:rsidR="00447BB0" w:rsidRPr="00447BB0">
        <w:rPr>
          <w:sz w:val="12"/>
          <w:szCs w:val="12"/>
        </w:rPr>
        <w:t xml:space="preserve">         </w:t>
      </w:r>
      <w:r w:rsidR="00866506">
        <w:rPr>
          <w:sz w:val="12"/>
          <w:szCs w:val="12"/>
        </w:rPr>
        <w:t xml:space="preserve">          </w:t>
      </w:r>
      <w:r w:rsidR="00F34449">
        <w:rPr>
          <w:sz w:val="12"/>
          <w:szCs w:val="12"/>
        </w:rPr>
        <w:t xml:space="preserve">  </w:t>
      </w:r>
      <w:r w:rsidR="001C3363">
        <w:rPr>
          <w:sz w:val="12"/>
          <w:szCs w:val="12"/>
        </w:rPr>
        <w:t xml:space="preserve">                 </w:t>
      </w:r>
      <w:r w:rsidR="001E03AC">
        <w:rPr>
          <w:sz w:val="12"/>
          <w:szCs w:val="12"/>
        </w:rPr>
        <w:t xml:space="preserve">           </w:t>
      </w:r>
      <w:r w:rsidR="001C3363">
        <w:rPr>
          <w:sz w:val="26"/>
          <w:szCs w:val="26"/>
        </w:rPr>
        <w:t>А.Н. Накрошаев</w:t>
      </w:r>
    </w:p>
    <w:sectPr w:rsidR="001A2398" w:rsidSect="001E03AC">
      <w:headerReference w:type="default" r:id="rId10"/>
      <w:pgSz w:w="11907" w:h="16840" w:code="9"/>
      <w:pgMar w:top="425" w:right="567" w:bottom="964" w:left="1701" w:header="720" w:footer="3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DA" w:rsidRDefault="00644ADA">
      <w:r>
        <w:separator/>
      </w:r>
    </w:p>
  </w:endnote>
  <w:endnote w:type="continuationSeparator" w:id="0">
    <w:p w:rsidR="00644ADA" w:rsidRDefault="0064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DA" w:rsidRDefault="00644ADA">
      <w:r>
        <w:separator/>
      </w:r>
    </w:p>
  </w:footnote>
  <w:footnote w:type="continuationSeparator" w:id="0">
    <w:p w:rsidR="00644ADA" w:rsidRDefault="00644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F4B" w:rsidRDefault="002F566A">
    <w:pPr>
      <w:pStyle w:val="a3"/>
      <w:jc w:val="center"/>
    </w:pPr>
    <w:r>
      <w:fldChar w:fldCharType="begin"/>
    </w:r>
    <w:r w:rsidR="00321006">
      <w:instrText xml:space="preserve"> PAGE   \* MERGEFORMAT </w:instrText>
    </w:r>
    <w:r>
      <w:fldChar w:fldCharType="separate"/>
    </w:r>
    <w:r w:rsidR="008B7B41">
      <w:rPr>
        <w:noProof/>
      </w:rPr>
      <w:t>2</w:t>
    </w:r>
    <w:r>
      <w:rPr>
        <w:noProof/>
      </w:rPr>
      <w:fldChar w:fldCharType="end"/>
    </w:r>
  </w:p>
  <w:p w:rsidR="00170F4B" w:rsidRDefault="00170F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C2681"/>
    <w:multiLevelType w:val="hybridMultilevel"/>
    <w:tmpl w:val="BD726BE6"/>
    <w:lvl w:ilvl="0" w:tplc="F042C566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A3D"/>
    <w:rsid w:val="00006171"/>
    <w:rsid w:val="000130FE"/>
    <w:rsid w:val="00023E90"/>
    <w:rsid w:val="000257E8"/>
    <w:rsid w:val="000271AD"/>
    <w:rsid w:val="00037BDF"/>
    <w:rsid w:val="00040077"/>
    <w:rsid w:val="00041E71"/>
    <w:rsid w:val="00042395"/>
    <w:rsid w:val="00050C97"/>
    <w:rsid w:val="00056D1A"/>
    <w:rsid w:val="00067926"/>
    <w:rsid w:val="0007079A"/>
    <w:rsid w:val="00072D48"/>
    <w:rsid w:val="000739E6"/>
    <w:rsid w:val="00077D06"/>
    <w:rsid w:val="00080AE9"/>
    <w:rsid w:val="00084E43"/>
    <w:rsid w:val="00084E5B"/>
    <w:rsid w:val="000939AF"/>
    <w:rsid w:val="00094373"/>
    <w:rsid w:val="000966FD"/>
    <w:rsid w:val="00097A0E"/>
    <w:rsid w:val="000A0E9F"/>
    <w:rsid w:val="000A174E"/>
    <w:rsid w:val="000B1CEF"/>
    <w:rsid w:val="000B1D40"/>
    <w:rsid w:val="000B3476"/>
    <w:rsid w:val="000D3B99"/>
    <w:rsid w:val="000E13FB"/>
    <w:rsid w:val="000E614D"/>
    <w:rsid w:val="000E7EF8"/>
    <w:rsid w:val="000F73B6"/>
    <w:rsid w:val="001106A7"/>
    <w:rsid w:val="0011337A"/>
    <w:rsid w:val="00114372"/>
    <w:rsid w:val="00114E81"/>
    <w:rsid w:val="001170FA"/>
    <w:rsid w:val="00132253"/>
    <w:rsid w:val="0013523D"/>
    <w:rsid w:val="001457F8"/>
    <w:rsid w:val="00153CF5"/>
    <w:rsid w:val="001646EA"/>
    <w:rsid w:val="0016695D"/>
    <w:rsid w:val="00166E62"/>
    <w:rsid w:val="00166FB9"/>
    <w:rsid w:val="00170032"/>
    <w:rsid w:val="00170F4B"/>
    <w:rsid w:val="001716E6"/>
    <w:rsid w:val="00180745"/>
    <w:rsid w:val="0019454C"/>
    <w:rsid w:val="001953B9"/>
    <w:rsid w:val="00195C2F"/>
    <w:rsid w:val="001A1D97"/>
    <w:rsid w:val="001A2398"/>
    <w:rsid w:val="001A6175"/>
    <w:rsid w:val="001A6977"/>
    <w:rsid w:val="001A69D2"/>
    <w:rsid w:val="001B160A"/>
    <w:rsid w:val="001B2BFD"/>
    <w:rsid w:val="001C15C7"/>
    <w:rsid w:val="001C2C64"/>
    <w:rsid w:val="001C3363"/>
    <w:rsid w:val="001D06C8"/>
    <w:rsid w:val="001D152D"/>
    <w:rsid w:val="001D72B6"/>
    <w:rsid w:val="001E03AC"/>
    <w:rsid w:val="001E146D"/>
    <w:rsid w:val="001E25B4"/>
    <w:rsid w:val="001E45E8"/>
    <w:rsid w:val="001E5510"/>
    <w:rsid w:val="001F2502"/>
    <w:rsid w:val="001F3389"/>
    <w:rsid w:val="002029AD"/>
    <w:rsid w:val="0020354C"/>
    <w:rsid w:val="0021062B"/>
    <w:rsid w:val="002124E3"/>
    <w:rsid w:val="00213EE7"/>
    <w:rsid w:val="00215A98"/>
    <w:rsid w:val="002273D0"/>
    <w:rsid w:val="00236056"/>
    <w:rsid w:val="00236D88"/>
    <w:rsid w:val="00242EF2"/>
    <w:rsid w:val="00247D99"/>
    <w:rsid w:val="0025054C"/>
    <w:rsid w:val="00250D37"/>
    <w:rsid w:val="00253AC1"/>
    <w:rsid w:val="00254E95"/>
    <w:rsid w:val="00261CAD"/>
    <w:rsid w:val="00270738"/>
    <w:rsid w:val="00277EE3"/>
    <w:rsid w:val="00280338"/>
    <w:rsid w:val="0028188D"/>
    <w:rsid w:val="002859E7"/>
    <w:rsid w:val="00291B3F"/>
    <w:rsid w:val="002957E0"/>
    <w:rsid w:val="002A342B"/>
    <w:rsid w:val="002A439F"/>
    <w:rsid w:val="002B5A96"/>
    <w:rsid w:val="002C04AE"/>
    <w:rsid w:val="002C11F1"/>
    <w:rsid w:val="002C575F"/>
    <w:rsid w:val="002D4BE0"/>
    <w:rsid w:val="002E2612"/>
    <w:rsid w:val="002E785F"/>
    <w:rsid w:val="002F2AA3"/>
    <w:rsid w:val="002F2F1C"/>
    <w:rsid w:val="002F5273"/>
    <w:rsid w:val="002F5583"/>
    <w:rsid w:val="002F566A"/>
    <w:rsid w:val="002F5F52"/>
    <w:rsid w:val="002F7112"/>
    <w:rsid w:val="002F749A"/>
    <w:rsid w:val="002F7FB3"/>
    <w:rsid w:val="00301B79"/>
    <w:rsid w:val="0030255D"/>
    <w:rsid w:val="003067BC"/>
    <w:rsid w:val="00314026"/>
    <w:rsid w:val="00315899"/>
    <w:rsid w:val="00316024"/>
    <w:rsid w:val="00317F5D"/>
    <w:rsid w:val="00321006"/>
    <w:rsid w:val="00323C3A"/>
    <w:rsid w:val="00325A55"/>
    <w:rsid w:val="003323C6"/>
    <w:rsid w:val="003374F9"/>
    <w:rsid w:val="00346E03"/>
    <w:rsid w:val="00353613"/>
    <w:rsid w:val="0036347A"/>
    <w:rsid w:val="0037101E"/>
    <w:rsid w:val="00371357"/>
    <w:rsid w:val="00372EB3"/>
    <w:rsid w:val="00383C7F"/>
    <w:rsid w:val="0038497B"/>
    <w:rsid w:val="0038797B"/>
    <w:rsid w:val="0039443D"/>
    <w:rsid w:val="0039546B"/>
    <w:rsid w:val="00395A3D"/>
    <w:rsid w:val="003966E4"/>
    <w:rsid w:val="003A059F"/>
    <w:rsid w:val="003A5D88"/>
    <w:rsid w:val="003A73A6"/>
    <w:rsid w:val="003B4599"/>
    <w:rsid w:val="003B5237"/>
    <w:rsid w:val="003C15F2"/>
    <w:rsid w:val="003C1AFB"/>
    <w:rsid w:val="003C5527"/>
    <w:rsid w:val="003D6809"/>
    <w:rsid w:val="003D745C"/>
    <w:rsid w:val="003E1641"/>
    <w:rsid w:val="003E4A80"/>
    <w:rsid w:val="003F0F92"/>
    <w:rsid w:val="003F4735"/>
    <w:rsid w:val="003F4ECE"/>
    <w:rsid w:val="003F5466"/>
    <w:rsid w:val="003F6407"/>
    <w:rsid w:val="00401B74"/>
    <w:rsid w:val="00407B63"/>
    <w:rsid w:val="00407E74"/>
    <w:rsid w:val="00412CBD"/>
    <w:rsid w:val="0041380B"/>
    <w:rsid w:val="00421B9E"/>
    <w:rsid w:val="004227CB"/>
    <w:rsid w:val="0042582C"/>
    <w:rsid w:val="004268FF"/>
    <w:rsid w:val="00430699"/>
    <w:rsid w:val="00441706"/>
    <w:rsid w:val="004422AB"/>
    <w:rsid w:val="00447BB0"/>
    <w:rsid w:val="00455AD8"/>
    <w:rsid w:val="0046132B"/>
    <w:rsid w:val="004633D1"/>
    <w:rsid w:val="00473694"/>
    <w:rsid w:val="00474A57"/>
    <w:rsid w:val="0048160A"/>
    <w:rsid w:val="0048434B"/>
    <w:rsid w:val="00484C9E"/>
    <w:rsid w:val="0049044B"/>
    <w:rsid w:val="004931E5"/>
    <w:rsid w:val="00493D2A"/>
    <w:rsid w:val="004B3C75"/>
    <w:rsid w:val="004B4844"/>
    <w:rsid w:val="004B551F"/>
    <w:rsid w:val="004C0349"/>
    <w:rsid w:val="004C634F"/>
    <w:rsid w:val="004D5552"/>
    <w:rsid w:val="004D7DA8"/>
    <w:rsid w:val="004E0F31"/>
    <w:rsid w:val="004E38CF"/>
    <w:rsid w:val="004E4F66"/>
    <w:rsid w:val="004E5754"/>
    <w:rsid w:val="004E6B37"/>
    <w:rsid w:val="004E6C9E"/>
    <w:rsid w:val="004F7CDE"/>
    <w:rsid w:val="00501910"/>
    <w:rsid w:val="0050490F"/>
    <w:rsid w:val="00514955"/>
    <w:rsid w:val="005149A5"/>
    <w:rsid w:val="00521963"/>
    <w:rsid w:val="00523634"/>
    <w:rsid w:val="00524D6C"/>
    <w:rsid w:val="00525BA1"/>
    <w:rsid w:val="00527BE7"/>
    <w:rsid w:val="005348BC"/>
    <w:rsid w:val="00537891"/>
    <w:rsid w:val="00545B80"/>
    <w:rsid w:val="005471DB"/>
    <w:rsid w:val="00552325"/>
    <w:rsid w:val="0055460D"/>
    <w:rsid w:val="00556DCA"/>
    <w:rsid w:val="00557023"/>
    <w:rsid w:val="0055706B"/>
    <w:rsid w:val="00561CB4"/>
    <w:rsid w:val="00584AAB"/>
    <w:rsid w:val="005852EA"/>
    <w:rsid w:val="00593AF1"/>
    <w:rsid w:val="0059456F"/>
    <w:rsid w:val="00594A39"/>
    <w:rsid w:val="0059637B"/>
    <w:rsid w:val="005A072B"/>
    <w:rsid w:val="005A0A19"/>
    <w:rsid w:val="005A46E3"/>
    <w:rsid w:val="005A583E"/>
    <w:rsid w:val="005B01CD"/>
    <w:rsid w:val="005B2796"/>
    <w:rsid w:val="005B646F"/>
    <w:rsid w:val="005B7CF3"/>
    <w:rsid w:val="005C1BD8"/>
    <w:rsid w:val="005C56F0"/>
    <w:rsid w:val="005C73A6"/>
    <w:rsid w:val="005D4E88"/>
    <w:rsid w:val="005D7A69"/>
    <w:rsid w:val="005E4D68"/>
    <w:rsid w:val="005F09A5"/>
    <w:rsid w:val="005F3C2B"/>
    <w:rsid w:val="005F565E"/>
    <w:rsid w:val="00600061"/>
    <w:rsid w:val="00601EBE"/>
    <w:rsid w:val="00610368"/>
    <w:rsid w:val="00611040"/>
    <w:rsid w:val="00621F27"/>
    <w:rsid w:val="006221A7"/>
    <w:rsid w:val="0062377C"/>
    <w:rsid w:val="006302D2"/>
    <w:rsid w:val="00632CD6"/>
    <w:rsid w:val="00632E00"/>
    <w:rsid w:val="00634180"/>
    <w:rsid w:val="0063684F"/>
    <w:rsid w:val="006374AF"/>
    <w:rsid w:val="00644ADA"/>
    <w:rsid w:val="006457A3"/>
    <w:rsid w:val="0064752D"/>
    <w:rsid w:val="00650AD0"/>
    <w:rsid w:val="00651E03"/>
    <w:rsid w:val="006525CD"/>
    <w:rsid w:val="006546AA"/>
    <w:rsid w:val="00660CF5"/>
    <w:rsid w:val="00665833"/>
    <w:rsid w:val="00671040"/>
    <w:rsid w:val="006738EF"/>
    <w:rsid w:val="00673B0F"/>
    <w:rsid w:val="00675FD8"/>
    <w:rsid w:val="006769A5"/>
    <w:rsid w:val="006812E7"/>
    <w:rsid w:val="006862E1"/>
    <w:rsid w:val="00690A68"/>
    <w:rsid w:val="00691E31"/>
    <w:rsid w:val="006929EC"/>
    <w:rsid w:val="006A47C8"/>
    <w:rsid w:val="006A5F99"/>
    <w:rsid w:val="006A7EBF"/>
    <w:rsid w:val="006B033A"/>
    <w:rsid w:val="006B0A51"/>
    <w:rsid w:val="006C281D"/>
    <w:rsid w:val="006C3139"/>
    <w:rsid w:val="006C6040"/>
    <w:rsid w:val="006D498B"/>
    <w:rsid w:val="006D5E27"/>
    <w:rsid w:val="006D6F5F"/>
    <w:rsid w:val="006D7C91"/>
    <w:rsid w:val="006E2CA4"/>
    <w:rsid w:val="006F42E9"/>
    <w:rsid w:val="006F7721"/>
    <w:rsid w:val="00702AB1"/>
    <w:rsid w:val="00706B2D"/>
    <w:rsid w:val="00717427"/>
    <w:rsid w:val="00722C7E"/>
    <w:rsid w:val="007260FF"/>
    <w:rsid w:val="00726832"/>
    <w:rsid w:val="0072702B"/>
    <w:rsid w:val="007307D3"/>
    <w:rsid w:val="00730BB8"/>
    <w:rsid w:val="0073196F"/>
    <w:rsid w:val="00731CF3"/>
    <w:rsid w:val="00741E54"/>
    <w:rsid w:val="00751692"/>
    <w:rsid w:val="007539FF"/>
    <w:rsid w:val="00764231"/>
    <w:rsid w:val="007700EA"/>
    <w:rsid w:val="007707EF"/>
    <w:rsid w:val="0077492B"/>
    <w:rsid w:val="00775D9B"/>
    <w:rsid w:val="00783E02"/>
    <w:rsid w:val="00785F9B"/>
    <w:rsid w:val="0078714E"/>
    <w:rsid w:val="0079593C"/>
    <w:rsid w:val="00797BEC"/>
    <w:rsid w:val="007A233F"/>
    <w:rsid w:val="007A6F9B"/>
    <w:rsid w:val="007B0114"/>
    <w:rsid w:val="007B031A"/>
    <w:rsid w:val="007B11FC"/>
    <w:rsid w:val="007C035B"/>
    <w:rsid w:val="007C384C"/>
    <w:rsid w:val="007C4454"/>
    <w:rsid w:val="007D1587"/>
    <w:rsid w:val="007D1C6A"/>
    <w:rsid w:val="007D7508"/>
    <w:rsid w:val="007E2B17"/>
    <w:rsid w:val="007F0B39"/>
    <w:rsid w:val="0080584F"/>
    <w:rsid w:val="00806F5B"/>
    <w:rsid w:val="008124F4"/>
    <w:rsid w:val="00812C17"/>
    <w:rsid w:val="008159A6"/>
    <w:rsid w:val="008213FC"/>
    <w:rsid w:val="00826870"/>
    <w:rsid w:val="008324A5"/>
    <w:rsid w:val="00832719"/>
    <w:rsid w:val="00833AE5"/>
    <w:rsid w:val="0084244E"/>
    <w:rsid w:val="008479BB"/>
    <w:rsid w:val="00850F5D"/>
    <w:rsid w:val="00866506"/>
    <w:rsid w:val="008675FC"/>
    <w:rsid w:val="00875060"/>
    <w:rsid w:val="0087524D"/>
    <w:rsid w:val="00875BE7"/>
    <w:rsid w:val="008808AD"/>
    <w:rsid w:val="00880B33"/>
    <w:rsid w:val="00884BAE"/>
    <w:rsid w:val="008A36FA"/>
    <w:rsid w:val="008A4C32"/>
    <w:rsid w:val="008B2AFE"/>
    <w:rsid w:val="008B54B2"/>
    <w:rsid w:val="008B7B41"/>
    <w:rsid w:val="008C28B6"/>
    <w:rsid w:val="008D0A70"/>
    <w:rsid w:val="008D3121"/>
    <w:rsid w:val="008D3A5B"/>
    <w:rsid w:val="008D4722"/>
    <w:rsid w:val="008D724F"/>
    <w:rsid w:val="008E6807"/>
    <w:rsid w:val="008E7B57"/>
    <w:rsid w:val="00902272"/>
    <w:rsid w:val="00906C8A"/>
    <w:rsid w:val="00911851"/>
    <w:rsid w:val="00913CDA"/>
    <w:rsid w:val="00915C70"/>
    <w:rsid w:val="00920355"/>
    <w:rsid w:val="00922102"/>
    <w:rsid w:val="0092463B"/>
    <w:rsid w:val="009277B5"/>
    <w:rsid w:val="009319CC"/>
    <w:rsid w:val="009327EE"/>
    <w:rsid w:val="0093314C"/>
    <w:rsid w:val="009353EB"/>
    <w:rsid w:val="009368FC"/>
    <w:rsid w:val="00942E49"/>
    <w:rsid w:val="00946010"/>
    <w:rsid w:val="0095440C"/>
    <w:rsid w:val="00957155"/>
    <w:rsid w:val="009577B8"/>
    <w:rsid w:val="00963383"/>
    <w:rsid w:val="0096411B"/>
    <w:rsid w:val="00964AE2"/>
    <w:rsid w:val="0096522E"/>
    <w:rsid w:val="00974020"/>
    <w:rsid w:val="0097668F"/>
    <w:rsid w:val="00982916"/>
    <w:rsid w:val="00990DBE"/>
    <w:rsid w:val="009924E5"/>
    <w:rsid w:val="00993BA4"/>
    <w:rsid w:val="00994235"/>
    <w:rsid w:val="009959AE"/>
    <w:rsid w:val="009B0F92"/>
    <w:rsid w:val="009B2223"/>
    <w:rsid w:val="009B33FC"/>
    <w:rsid w:val="009B3D9E"/>
    <w:rsid w:val="009B4BD2"/>
    <w:rsid w:val="009B6E93"/>
    <w:rsid w:val="009C0CDE"/>
    <w:rsid w:val="009C2298"/>
    <w:rsid w:val="009C295A"/>
    <w:rsid w:val="009C2A40"/>
    <w:rsid w:val="009C4D09"/>
    <w:rsid w:val="009D2B35"/>
    <w:rsid w:val="009D4384"/>
    <w:rsid w:val="009D66D4"/>
    <w:rsid w:val="009D6F2C"/>
    <w:rsid w:val="009E2EA4"/>
    <w:rsid w:val="009E7646"/>
    <w:rsid w:val="009F14C1"/>
    <w:rsid w:val="009F45F3"/>
    <w:rsid w:val="009F65A5"/>
    <w:rsid w:val="009F709C"/>
    <w:rsid w:val="009F7935"/>
    <w:rsid w:val="00A04E8F"/>
    <w:rsid w:val="00A06549"/>
    <w:rsid w:val="00A06EAF"/>
    <w:rsid w:val="00A11FF9"/>
    <w:rsid w:val="00A15108"/>
    <w:rsid w:val="00A23395"/>
    <w:rsid w:val="00A264BD"/>
    <w:rsid w:val="00A33D17"/>
    <w:rsid w:val="00A36F0A"/>
    <w:rsid w:val="00A41D9F"/>
    <w:rsid w:val="00A45093"/>
    <w:rsid w:val="00A52600"/>
    <w:rsid w:val="00A55438"/>
    <w:rsid w:val="00A57F52"/>
    <w:rsid w:val="00A64998"/>
    <w:rsid w:val="00A65F7E"/>
    <w:rsid w:val="00A667AD"/>
    <w:rsid w:val="00A67DC0"/>
    <w:rsid w:val="00A702BB"/>
    <w:rsid w:val="00A735AA"/>
    <w:rsid w:val="00A828E5"/>
    <w:rsid w:val="00A850EC"/>
    <w:rsid w:val="00A95488"/>
    <w:rsid w:val="00A96C57"/>
    <w:rsid w:val="00AA1BAE"/>
    <w:rsid w:val="00AA40E6"/>
    <w:rsid w:val="00AA491F"/>
    <w:rsid w:val="00AA61A4"/>
    <w:rsid w:val="00AB1DB7"/>
    <w:rsid w:val="00AB6192"/>
    <w:rsid w:val="00AC2474"/>
    <w:rsid w:val="00AC2ED3"/>
    <w:rsid w:val="00AC3244"/>
    <w:rsid w:val="00AC3512"/>
    <w:rsid w:val="00AC6766"/>
    <w:rsid w:val="00AD0D68"/>
    <w:rsid w:val="00AE2C87"/>
    <w:rsid w:val="00AE7274"/>
    <w:rsid w:val="00AF6E21"/>
    <w:rsid w:val="00B01109"/>
    <w:rsid w:val="00B26C93"/>
    <w:rsid w:val="00B307EA"/>
    <w:rsid w:val="00B35D19"/>
    <w:rsid w:val="00B366C7"/>
    <w:rsid w:val="00B472E1"/>
    <w:rsid w:val="00B5132F"/>
    <w:rsid w:val="00B531F3"/>
    <w:rsid w:val="00B55C8F"/>
    <w:rsid w:val="00B56B61"/>
    <w:rsid w:val="00B57D04"/>
    <w:rsid w:val="00B7178A"/>
    <w:rsid w:val="00B74336"/>
    <w:rsid w:val="00B83B0C"/>
    <w:rsid w:val="00B85C02"/>
    <w:rsid w:val="00B87023"/>
    <w:rsid w:val="00B91570"/>
    <w:rsid w:val="00B97459"/>
    <w:rsid w:val="00BA212B"/>
    <w:rsid w:val="00BB1862"/>
    <w:rsid w:val="00BB415A"/>
    <w:rsid w:val="00BC56D5"/>
    <w:rsid w:val="00BC59E1"/>
    <w:rsid w:val="00BD2612"/>
    <w:rsid w:val="00BD276F"/>
    <w:rsid w:val="00BD54EA"/>
    <w:rsid w:val="00BD7D78"/>
    <w:rsid w:val="00BE004D"/>
    <w:rsid w:val="00BE1986"/>
    <w:rsid w:val="00BE2125"/>
    <w:rsid w:val="00BE4115"/>
    <w:rsid w:val="00BE530E"/>
    <w:rsid w:val="00BF33EF"/>
    <w:rsid w:val="00BF42DD"/>
    <w:rsid w:val="00C03132"/>
    <w:rsid w:val="00C05A8C"/>
    <w:rsid w:val="00C22318"/>
    <w:rsid w:val="00C25DE1"/>
    <w:rsid w:val="00C30C9C"/>
    <w:rsid w:val="00C409F7"/>
    <w:rsid w:val="00C47932"/>
    <w:rsid w:val="00C5083D"/>
    <w:rsid w:val="00C51EAF"/>
    <w:rsid w:val="00C53B02"/>
    <w:rsid w:val="00C53E57"/>
    <w:rsid w:val="00C54C0D"/>
    <w:rsid w:val="00C57CD2"/>
    <w:rsid w:val="00C650AC"/>
    <w:rsid w:val="00C65997"/>
    <w:rsid w:val="00C6797F"/>
    <w:rsid w:val="00C75723"/>
    <w:rsid w:val="00C758C1"/>
    <w:rsid w:val="00C825A3"/>
    <w:rsid w:val="00CA3221"/>
    <w:rsid w:val="00CA38FC"/>
    <w:rsid w:val="00CA7BDD"/>
    <w:rsid w:val="00CB5529"/>
    <w:rsid w:val="00CC10A0"/>
    <w:rsid w:val="00CC2A13"/>
    <w:rsid w:val="00CC30EB"/>
    <w:rsid w:val="00CC7168"/>
    <w:rsid w:val="00CC7EFE"/>
    <w:rsid w:val="00CD658E"/>
    <w:rsid w:val="00CE2F8B"/>
    <w:rsid w:val="00CF30DA"/>
    <w:rsid w:val="00CF66EA"/>
    <w:rsid w:val="00D02EBA"/>
    <w:rsid w:val="00D0638B"/>
    <w:rsid w:val="00D065EE"/>
    <w:rsid w:val="00D10E78"/>
    <w:rsid w:val="00D15F17"/>
    <w:rsid w:val="00D20EAC"/>
    <w:rsid w:val="00D211A8"/>
    <w:rsid w:val="00D21CB6"/>
    <w:rsid w:val="00D21D2A"/>
    <w:rsid w:val="00D2302E"/>
    <w:rsid w:val="00D23C38"/>
    <w:rsid w:val="00D247A8"/>
    <w:rsid w:val="00D27926"/>
    <w:rsid w:val="00D3034B"/>
    <w:rsid w:val="00D42B14"/>
    <w:rsid w:val="00D45416"/>
    <w:rsid w:val="00D50B64"/>
    <w:rsid w:val="00D53C5B"/>
    <w:rsid w:val="00D55D00"/>
    <w:rsid w:val="00D57EE6"/>
    <w:rsid w:val="00D61340"/>
    <w:rsid w:val="00D64923"/>
    <w:rsid w:val="00D651D3"/>
    <w:rsid w:val="00D73983"/>
    <w:rsid w:val="00D7503D"/>
    <w:rsid w:val="00D83DE8"/>
    <w:rsid w:val="00D91241"/>
    <w:rsid w:val="00DA1C27"/>
    <w:rsid w:val="00DA4DC1"/>
    <w:rsid w:val="00DA4DCE"/>
    <w:rsid w:val="00DA6CF9"/>
    <w:rsid w:val="00DA75C0"/>
    <w:rsid w:val="00DA7C55"/>
    <w:rsid w:val="00DB2AFF"/>
    <w:rsid w:val="00DB493F"/>
    <w:rsid w:val="00DB70C6"/>
    <w:rsid w:val="00DC3AA2"/>
    <w:rsid w:val="00DC7DFF"/>
    <w:rsid w:val="00DD2F72"/>
    <w:rsid w:val="00DD32BD"/>
    <w:rsid w:val="00DD3EFA"/>
    <w:rsid w:val="00DD66DB"/>
    <w:rsid w:val="00DE2986"/>
    <w:rsid w:val="00DE3D8F"/>
    <w:rsid w:val="00DF6A7E"/>
    <w:rsid w:val="00DF78BE"/>
    <w:rsid w:val="00E034DB"/>
    <w:rsid w:val="00E03BB0"/>
    <w:rsid w:val="00E1159D"/>
    <w:rsid w:val="00E12F38"/>
    <w:rsid w:val="00E162BF"/>
    <w:rsid w:val="00E16733"/>
    <w:rsid w:val="00E176E5"/>
    <w:rsid w:val="00E23A73"/>
    <w:rsid w:val="00E23B66"/>
    <w:rsid w:val="00E245DF"/>
    <w:rsid w:val="00E25450"/>
    <w:rsid w:val="00E25A28"/>
    <w:rsid w:val="00E273F3"/>
    <w:rsid w:val="00E31572"/>
    <w:rsid w:val="00E44EBA"/>
    <w:rsid w:val="00E464B3"/>
    <w:rsid w:val="00E508E5"/>
    <w:rsid w:val="00E5514F"/>
    <w:rsid w:val="00E6049B"/>
    <w:rsid w:val="00E65D0C"/>
    <w:rsid w:val="00E67BAD"/>
    <w:rsid w:val="00E71A70"/>
    <w:rsid w:val="00E71AC4"/>
    <w:rsid w:val="00E8053E"/>
    <w:rsid w:val="00E8140A"/>
    <w:rsid w:val="00E8612D"/>
    <w:rsid w:val="00E97417"/>
    <w:rsid w:val="00EB0428"/>
    <w:rsid w:val="00EB7255"/>
    <w:rsid w:val="00EC0683"/>
    <w:rsid w:val="00EC19BA"/>
    <w:rsid w:val="00EC2884"/>
    <w:rsid w:val="00EC6575"/>
    <w:rsid w:val="00EC705F"/>
    <w:rsid w:val="00ED665A"/>
    <w:rsid w:val="00ED6E5F"/>
    <w:rsid w:val="00EE2038"/>
    <w:rsid w:val="00EE554D"/>
    <w:rsid w:val="00EE7179"/>
    <w:rsid w:val="00EE725F"/>
    <w:rsid w:val="00EE7D4F"/>
    <w:rsid w:val="00EF3F6F"/>
    <w:rsid w:val="00EF404A"/>
    <w:rsid w:val="00F03A29"/>
    <w:rsid w:val="00F073D5"/>
    <w:rsid w:val="00F125CF"/>
    <w:rsid w:val="00F164A2"/>
    <w:rsid w:val="00F22CA7"/>
    <w:rsid w:val="00F23B5D"/>
    <w:rsid w:val="00F24228"/>
    <w:rsid w:val="00F244E2"/>
    <w:rsid w:val="00F255DB"/>
    <w:rsid w:val="00F2794A"/>
    <w:rsid w:val="00F27D01"/>
    <w:rsid w:val="00F34449"/>
    <w:rsid w:val="00F407D5"/>
    <w:rsid w:val="00F4471E"/>
    <w:rsid w:val="00F4671C"/>
    <w:rsid w:val="00F47112"/>
    <w:rsid w:val="00F47174"/>
    <w:rsid w:val="00F53E51"/>
    <w:rsid w:val="00F5641D"/>
    <w:rsid w:val="00F60941"/>
    <w:rsid w:val="00F6588B"/>
    <w:rsid w:val="00F762D7"/>
    <w:rsid w:val="00F803BE"/>
    <w:rsid w:val="00F843D8"/>
    <w:rsid w:val="00F848D0"/>
    <w:rsid w:val="00F87D1F"/>
    <w:rsid w:val="00F96041"/>
    <w:rsid w:val="00FA0557"/>
    <w:rsid w:val="00FA6550"/>
    <w:rsid w:val="00FB0E81"/>
    <w:rsid w:val="00FB4ADA"/>
    <w:rsid w:val="00FB4CE9"/>
    <w:rsid w:val="00FB5B65"/>
    <w:rsid w:val="00FB6A12"/>
    <w:rsid w:val="00FC26B9"/>
    <w:rsid w:val="00FC3710"/>
    <w:rsid w:val="00FC7176"/>
    <w:rsid w:val="00FD52EE"/>
    <w:rsid w:val="00FD5B39"/>
    <w:rsid w:val="00FE0148"/>
    <w:rsid w:val="00FE1F4E"/>
    <w:rsid w:val="00FE26A1"/>
    <w:rsid w:val="00FE441D"/>
    <w:rsid w:val="00FE535D"/>
    <w:rsid w:val="00FE573D"/>
    <w:rsid w:val="00FE7511"/>
    <w:rsid w:val="00FF19B8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66A"/>
  </w:style>
  <w:style w:type="paragraph" w:styleId="1">
    <w:name w:val="heading 1"/>
    <w:basedOn w:val="a"/>
    <w:next w:val="a"/>
    <w:qFormat/>
    <w:rsid w:val="002F56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E03BB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03BB0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3C15F2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table" w:styleId="a6">
    <w:name w:val="Table Grid"/>
    <w:basedOn w:val="a1"/>
    <w:rsid w:val="003C15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3C15F2"/>
  </w:style>
  <w:style w:type="character" w:styleId="a8">
    <w:name w:val="footnote reference"/>
    <w:semiHidden/>
    <w:rsid w:val="003C15F2"/>
    <w:rPr>
      <w:vertAlign w:val="superscript"/>
    </w:rPr>
  </w:style>
  <w:style w:type="paragraph" w:styleId="a9">
    <w:name w:val="Body Text"/>
    <w:basedOn w:val="a"/>
    <w:link w:val="aa"/>
    <w:rsid w:val="003C15F2"/>
    <w:pPr>
      <w:jc w:val="both"/>
    </w:pPr>
    <w:rPr>
      <w:sz w:val="26"/>
    </w:rPr>
  </w:style>
  <w:style w:type="paragraph" w:styleId="ab">
    <w:name w:val="Plain Text"/>
    <w:basedOn w:val="a"/>
    <w:rsid w:val="003C15F2"/>
    <w:rPr>
      <w:rFonts w:ascii="Courier New" w:hAnsi="Courier New" w:cs="Courier New"/>
    </w:rPr>
  </w:style>
  <w:style w:type="paragraph" w:styleId="2">
    <w:name w:val="Body Text 2"/>
    <w:basedOn w:val="a"/>
    <w:link w:val="20"/>
    <w:rsid w:val="003F546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F5466"/>
  </w:style>
  <w:style w:type="character" w:customStyle="1" w:styleId="aa">
    <w:name w:val="Основной текст Знак"/>
    <w:link w:val="a9"/>
    <w:rsid w:val="00473694"/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473694"/>
  </w:style>
  <w:style w:type="character" w:styleId="ac">
    <w:name w:val="Hyperlink"/>
    <w:rsid w:val="006302D2"/>
    <w:rPr>
      <w:color w:val="0000FF"/>
      <w:u w:val="single"/>
    </w:rPr>
  </w:style>
  <w:style w:type="paragraph" w:styleId="ad">
    <w:name w:val="Balloon Text"/>
    <w:basedOn w:val="a"/>
    <w:link w:val="ae"/>
    <w:rsid w:val="002D4BE0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D4BE0"/>
    <w:rPr>
      <w:rFonts w:ascii="Tahoma" w:hAnsi="Tahoma" w:cs="Tahoma"/>
      <w:sz w:val="16"/>
      <w:szCs w:val="16"/>
    </w:rPr>
  </w:style>
  <w:style w:type="paragraph" w:styleId="af">
    <w:name w:val="Body Text Indent"/>
    <w:basedOn w:val="a"/>
    <w:link w:val="af0"/>
    <w:rsid w:val="0092210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922102"/>
  </w:style>
  <w:style w:type="paragraph" w:styleId="af1">
    <w:name w:val="List Paragraph"/>
    <w:basedOn w:val="a"/>
    <w:uiPriority w:val="34"/>
    <w:qFormat/>
    <w:rsid w:val="001E5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!&#1041;&#1083;&#1072;&#1085;&#1082;&#1080;\&#1054;&#1092;&#1080;&#1094;&#1080;&#1072;&#1083;&#1100;&#1085;&#1099;&#1077;%20&#1076;&#1086;&#1082;&#1091;&#1084;&#1077;&#1085;&#1090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064B-2ECB-4627-836A-BF1872F7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Yukina_EL</dc:creator>
  <cp:lastModifiedBy>Неустроева Наталья Константиновна</cp:lastModifiedBy>
  <cp:revision>2</cp:revision>
  <cp:lastPrinted>2024-06-19T12:05:00Z</cp:lastPrinted>
  <dcterms:created xsi:type="dcterms:W3CDTF">2024-06-24T14:41:00Z</dcterms:created>
  <dcterms:modified xsi:type="dcterms:W3CDTF">2024-06-24T14:41:00Z</dcterms:modified>
</cp:coreProperties>
</file>